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5A1A4" w14:textId="77777777" w:rsidR="008D1823" w:rsidRDefault="008118B4" w:rsidP="008D1823">
      <w:pPr>
        <w:widowControl w:val="0"/>
        <w:tabs>
          <w:tab w:val="left" w:pos="1701"/>
        </w:tabs>
        <w:autoSpaceDE w:val="0"/>
        <w:autoSpaceDN w:val="0"/>
        <w:adjustRightInd w:val="0"/>
        <w:spacing w:after="0" w:line="240" w:lineRule="auto"/>
        <w:rPr>
          <w:rFonts w:ascii="Arial" w:hAnsi="Arial" w:cs="Arial"/>
          <w:b/>
          <w:szCs w:val="24"/>
        </w:rPr>
      </w:pPr>
      <w:r w:rsidRPr="000544F5">
        <w:rPr>
          <w:noProof/>
        </w:rPr>
        <mc:AlternateContent>
          <mc:Choice Requires="wps">
            <w:drawing>
              <wp:anchor distT="45720" distB="45720" distL="114300" distR="114300" simplePos="0" relativeHeight="251658244" behindDoc="0" locked="0" layoutInCell="1" allowOverlap="1" wp14:anchorId="4E06B88A" wp14:editId="72E25614">
                <wp:simplePos x="0" y="0"/>
                <wp:positionH relativeFrom="column">
                  <wp:posOffset>1562735</wp:posOffset>
                </wp:positionH>
                <wp:positionV relativeFrom="paragraph">
                  <wp:posOffset>8453755</wp:posOffset>
                </wp:positionV>
                <wp:extent cx="2548800" cy="511200"/>
                <wp:effectExtent l="0" t="0" r="4445" b="31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00" cy="511200"/>
                        </a:xfrm>
                        <a:prstGeom prst="rect">
                          <a:avLst/>
                        </a:prstGeom>
                        <a:solidFill>
                          <a:srgbClr val="FFFFFF"/>
                        </a:solidFill>
                        <a:ln w="9525">
                          <a:noFill/>
                          <a:miter lim="800000"/>
                          <a:headEnd/>
                          <a:tailEnd/>
                        </a:ln>
                      </wps:spPr>
                      <wps:txbx>
                        <w:txbxContent>
                          <w:p w14:paraId="01F5A2D4" w14:textId="5BC949FB" w:rsidR="008118B4" w:rsidRPr="008118B4" w:rsidRDefault="008118B4" w:rsidP="008118B4">
                            <w:pPr>
                              <w:spacing w:after="80" w:line="240" w:lineRule="auto"/>
                              <w:rPr>
                                <w:rFonts w:asciiTheme="minorHAnsi" w:hAnsiTheme="minorHAnsi" w:cstheme="minorHAnsi"/>
                                <w:b/>
                                <w:bCs/>
                                <w:i/>
                                <w:iCs/>
                                <w:color w:val="002060"/>
                                <w:szCs w:val="24"/>
                              </w:rPr>
                            </w:pPr>
                            <w:r w:rsidRPr="008118B4">
                              <w:rPr>
                                <w:rFonts w:asciiTheme="minorHAnsi" w:hAnsiTheme="minorHAnsi" w:cstheme="minorHAnsi"/>
                                <w:b/>
                                <w:bCs/>
                                <w:i/>
                                <w:iCs/>
                                <w:color w:val="002060"/>
                                <w:szCs w:val="24"/>
                              </w:rPr>
                              <w:t xml:space="preserve">Version </w:t>
                            </w:r>
                            <w:r w:rsidR="003A6202">
                              <w:rPr>
                                <w:rFonts w:asciiTheme="minorHAnsi" w:hAnsiTheme="minorHAnsi" w:cstheme="minorHAnsi"/>
                                <w:b/>
                                <w:bCs/>
                                <w:i/>
                                <w:iCs/>
                                <w:color w:val="002060"/>
                                <w:szCs w:val="24"/>
                              </w:rPr>
                              <w:t>202</w:t>
                            </w:r>
                            <w:r w:rsidR="00AE47AB">
                              <w:rPr>
                                <w:rFonts w:asciiTheme="minorHAnsi" w:hAnsiTheme="minorHAnsi" w:cstheme="minorHAnsi"/>
                                <w:b/>
                                <w:bCs/>
                                <w:i/>
                                <w:iCs/>
                                <w:color w:val="002060"/>
                                <w:szCs w:val="24"/>
                              </w:rPr>
                              <w:t>6-2027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6B88A" id="_x0000_t202" coordsize="21600,21600" o:spt="202" path="m,l,21600r21600,l21600,xe">
                <v:stroke joinstyle="miter"/>
                <v:path gradientshapeok="t" o:connecttype="rect"/>
              </v:shapetype>
              <v:shape id="Text Box 4" o:spid="_x0000_s1026" type="#_x0000_t202" style="position:absolute;margin-left:123.05pt;margin-top:665.65pt;width:200.7pt;height:40.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" stroked="f">
                <v:textbox>
                  <w:txbxContent>
                    <w:p w14:paraId="01F5A2D4" w14:textId="5BC949FB" w:rsidR="008118B4" w:rsidRPr="008118B4" w:rsidRDefault="008118B4" w:rsidP="008118B4">
                      <w:pPr>
                        <w:spacing w:after="80" w:line="240" w:lineRule="auto"/>
                        <w:rPr>
                          <w:rFonts w:asciiTheme="minorHAnsi" w:hAnsiTheme="minorHAnsi" w:cstheme="minorHAnsi"/>
                          <w:b/>
                          <w:bCs/>
                          <w:i/>
                          <w:iCs/>
                          <w:color w:val="002060"/>
                          <w:szCs w:val="24"/>
                        </w:rPr>
                      </w:pPr>
                      <w:r w:rsidRPr="008118B4">
                        <w:rPr>
                          <w:rFonts w:asciiTheme="minorHAnsi" w:hAnsiTheme="minorHAnsi" w:cstheme="minorHAnsi"/>
                          <w:b/>
                          <w:bCs/>
                          <w:i/>
                          <w:iCs/>
                          <w:color w:val="002060"/>
                          <w:szCs w:val="24"/>
                        </w:rPr>
                        <w:t xml:space="preserve">Version </w:t>
                      </w:r>
                      <w:r w:rsidR="003A6202">
                        <w:rPr>
                          <w:rFonts w:asciiTheme="minorHAnsi" w:hAnsiTheme="minorHAnsi" w:cstheme="minorHAnsi"/>
                          <w:b/>
                          <w:bCs/>
                          <w:i/>
                          <w:iCs/>
                          <w:color w:val="002060"/>
                          <w:szCs w:val="24"/>
                        </w:rPr>
                        <w:t>202</w:t>
                      </w:r>
                      <w:r w:rsidR="00AE47AB">
                        <w:rPr>
                          <w:rFonts w:asciiTheme="minorHAnsi" w:hAnsiTheme="minorHAnsi" w:cstheme="minorHAnsi"/>
                          <w:b/>
                          <w:bCs/>
                          <w:i/>
                          <w:iCs/>
                          <w:color w:val="002060"/>
                          <w:szCs w:val="24"/>
                        </w:rPr>
                        <w:t>6-2027</w:t>
                      </w:r>
                    </w:p>
                  </w:txbxContent>
                </v:textbox>
                <w10:wrap type="square"/>
              </v:shape>
            </w:pict>
          </mc:Fallback>
        </mc:AlternateContent>
      </w:r>
      <w:r w:rsidR="004C01C0">
        <w:rPr>
          <w:noProof/>
        </w:rPr>
        <w:drawing>
          <wp:anchor distT="0" distB="0" distL="114300" distR="114300" simplePos="0" relativeHeight="251658240" behindDoc="1" locked="0" layoutInCell="1" allowOverlap="1" wp14:anchorId="700D3633" wp14:editId="45E522F6">
            <wp:simplePos x="0" y="0"/>
            <wp:positionH relativeFrom="margin">
              <wp:posOffset>1635010</wp:posOffset>
            </wp:positionH>
            <wp:positionV relativeFrom="margin">
              <wp:posOffset>-271780</wp:posOffset>
            </wp:positionV>
            <wp:extent cx="1231265" cy="1231265"/>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01C0">
        <w:rPr>
          <w:rFonts w:ascii="Arial" w:hAnsi="Arial" w:cs="Arial"/>
          <w:b/>
          <w:noProof/>
          <w:szCs w:val="24"/>
        </w:rPr>
        <mc:AlternateContent>
          <mc:Choice Requires="wps">
            <w:drawing>
              <wp:anchor distT="0" distB="0" distL="114300" distR="114300" simplePos="0" relativeHeight="251658241" behindDoc="0" locked="0" layoutInCell="1" allowOverlap="1" wp14:anchorId="027B0885" wp14:editId="45027EED">
                <wp:simplePos x="0" y="0"/>
                <wp:positionH relativeFrom="column">
                  <wp:posOffset>-1202228</wp:posOffset>
                </wp:positionH>
                <wp:positionV relativeFrom="paragraph">
                  <wp:posOffset>-5949315</wp:posOffset>
                </wp:positionV>
                <wp:extent cx="2499995" cy="16440539"/>
                <wp:effectExtent l="0" t="0" r="14605" b="19050"/>
                <wp:wrapNone/>
                <wp:docPr id="2" name="Rectangle 2"/>
                <wp:cNvGraphicFramePr/>
                <a:graphic xmlns:a="http://schemas.openxmlformats.org/drawingml/2006/main">
                  <a:graphicData uri="http://schemas.microsoft.com/office/word/2010/wordprocessingShape">
                    <wps:wsp>
                      <wps:cNvSpPr/>
                      <wps:spPr>
                        <a:xfrm>
                          <a:off x="0" y="0"/>
                          <a:ext cx="2499995" cy="16440539"/>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121F" id="Rectangle 2" o:spid="_x0000_s1026" style="position:absolute;margin-left:-94.65pt;margin-top:-468.45pt;width:196.85pt;height:129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" fillcolor="#17365d [2415]" strokecolor="#243f60 [1604]" strokeweight="2pt"/>
            </w:pict>
          </mc:Fallback>
        </mc:AlternateContent>
      </w:r>
      <w:r w:rsidR="00466183">
        <w:rPr>
          <w:noProof/>
        </w:rPr>
        <mc:AlternateContent>
          <mc:Choice Requires="wps">
            <w:drawing>
              <wp:anchor distT="0" distB="0" distL="114300" distR="114300" simplePos="0" relativeHeight="251658243" behindDoc="0" locked="0" layoutInCell="1" allowOverlap="1" wp14:anchorId="0BCC352D" wp14:editId="3420B91E">
                <wp:simplePos x="0" y="0"/>
                <wp:positionH relativeFrom="column">
                  <wp:posOffset>1656715</wp:posOffset>
                </wp:positionH>
                <wp:positionV relativeFrom="paragraph">
                  <wp:posOffset>3552190</wp:posOffset>
                </wp:positionV>
                <wp:extent cx="882015" cy="0"/>
                <wp:effectExtent l="0" t="19050" r="32385" b="19050"/>
                <wp:wrapNone/>
                <wp:docPr id="3" name="Straight Connector 3"/>
                <wp:cNvGraphicFramePr/>
                <a:graphic xmlns:a="http://schemas.openxmlformats.org/drawingml/2006/main">
                  <a:graphicData uri="http://schemas.microsoft.com/office/word/2010/wordprocessingShape">
                    <wps:wsp>
                      <wps:cNvCnPr/>
                      <wps:spPr>
                        <a:xfrm>
                          <a:off x="0" y="0"/>
                          <a:ext cx="882015"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60982"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5pt,279.7pt" to="199.9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" strokecolor="#002060" strokeweight="3pt"/>
            </w:pict>
          </mc:Fallback>
        </mc:AlternateContent>
      </w:r>
      <w:r w:rsidR="004C01C0" w:rsidRPr="000544F5">
        <w:rPr>
          <w:noProof/>
        </w:rPr>
        <mc:AlternateContent>
          <mc:Choice Requires="wps">
            <w:drawing>
              <wp:anchor distT="45720" distB="45720" distL="114300" distR="114300" simplePos="0" relativeHeight="251658242" behindDoc="0" locked="0" layoutInCell="1" allowOverlap="1" wp14:anchorId="666A8F75" wp14:editId="210E7A5C">
                <wp:simplePos x="0" y="0"/>
                <wp:positionH relativeFrom="column">
                  <wp:posOffset>1557020</wp:posOffset>
                </wp:positionH>
                <wp:positionV relativeFrom="paragraph">
                  <wp:posOffset>3672205</wp:posOffset>
                </wp:positionV>
                <wp:extent cx="4572000" cy="32842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84220"/>
                        </a:xfrm>
                        <a:prstGeom prst="rect">
                          <a:avLst/>
                        </a:prstGeom>
                        <a:solidFill>
                          <a:srgbClr val="FFFFFF"/>
                        </a:solidFill>
                        <a:ln w="9525">
                          <a:noFill/>
                          <a:miter lim="800000"/>
                          <a:headEnd/>
                          <a:tailEnd/>
                        </a:ln>
                      </wps:spPr>
                      <wps:txbx>
                        <w:txbxContent>
                          <w:p w14:paraId="5525D698" w14:textId="7D742691" w:rsidR="007E3B69" w:rsidRDefault="003A6202" w:rsidP="007E3B69">
                            <w:pPr>
                              <w:spacing w:after="360" w:line="240" w:lineRule="auto"/>
                              <w:rPr>
                                <w:rFonts w:asciiTheme="minorHAnsi" w:hAnsiTheme="minorHAnsi" w:cstheme="minorHAnsi"/>
                                <w:b/>
                                <w:bCs/>
                                <w:color w:val="002060"/>
                                <w:sz w:val="56"/>
                                <w:szCs w:val="56"/>
                              </w:rPr>
                            </w:pPr>
                            <w:r>
                              <w:rPr>
                                <w:rFonts w:asciiTheme="minorHAnsi" w:hAnsiTheme="minorHAnsi" w:cstheme="minorHAnsi"/>
                                <w:b/>
                                <w:bCs/>
                                <w:color w:val="002060"/>
                                <w:sz w:val="56"/>
                                <w:szCs w:val="56"/>
                              </w:rPr>
                              <w:t>Kites Handbook</w:t>
                            </w:r>
                          </w:p>
                          <w:p w14:paraId="27A65B03" w14:textId="6A738F25" w:rsidR="00152027" w:rsidRPr="00152027" w:rsidRDefault="003A6202">
                            <w:pPr>
                              <w:rPr>
                                <w:rFonts w:asciiTheme="minorHAnsi" w:hAnsiTheme="minorHAnsi" w:cstheme="minorHAnsi"/>
                                <w:b/>
                                <w:bCs/>
                                <w:color w:val="002060"/>
                                <w:sz w:val="36"/>
                                <w:szCs w:val="36"/>
                              </w:rPr>
                            </w:pPr>
                            <w:r>
                              <w:rPr>
                                <w:rFonts w:asciiTheme="minorHAnsi" w:hAnsiTheme="minorHAnsi" w:cstheme="minorHAnsi"/>
                                <w:b/>
                                <w:bCs/>
                                <w:color w:val="002060"/>
                                <w:sz w:val="36"/>
                                <w:szCs w:val="36"/>
                              </w:rPr>
                              <w:t>For parents and 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A8F75" id="Text Box 217" o:spid="_x0000_s1027" type="#_x0000_t202" style="position:absolute;margin-left:122.6pt;margin-top:289.15pt;width:5in;height:258.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" stroked="f">
                <v:textbox>
                  <w:txbxContent>
                    <w:p w14:paraId="5525D698" w14:textId="7D742691" w:rsidR="007E3B69" w:rsidRDefault="003A6202" w:rsidP="007E3B69">
                      <w:pPr>
                        <w:spacing w:after="360" w:line="240" w:lineRule="auto"/>
                        <w:rPr>
                          <w:rFonts w:asciiTheme="minorHAnsi" w:hAnsiTheme="minorHAnsi" w:cstheme="minorHAnsi"/>
                          <w:b/>
                          <w:bCs/>
                          <w:color w:val="002060"/>
                          <w:sz w:val="56"/>
                          <w:szCs w:val="56"/>
                        </w:rPr>
                      </w:pPr>
                      <w:r>
                        <w:rPr>
                          <w:rFonts w:asciiTheme="minorHAnsi" w:hAnsiTheme="minorHAnsi" w:cstheme="minorHAnsi"/>
                          <w:b/>
                          <w:bCs/>
                          <w:color w:val="002060"/>
                          <w:sz w:val="56"/>
                          <w:szCs w:val="56"/>
                        </w:rPr>
                        <w:t>Kites Handbook</w:t>
                      </w:r>
                    </w:p>
                    <w:p w14:paraId="27A65B03" w14:textId="6A738F25" w:rsidR="00152027" w:rsidRPr="00152027" w:rsidRDefault="003A6202">
                      <w:pPr>
                        <w:rPr>
                          <w:rFonts w:asciiTheme="minorHAnsi" w:hAnsiTheme="minorHAnsi" w:cstheme="minorHAnsi"/>
                          <w:b/>
                          <w:bCs/>
                          <w:color w:val="002060"/>
                          <w:sz w:val="36"/>
                          <w:szCs w:val="36"/>
                        </w:rPr>
                      </w:pPr>
                      <w:r>
                        <w:rPr>
                          <w:rFonts w:asciiTheme="minorHAnsi" w:hAnsiTheme="minorHAnsi" w:cstheme="minorHAnsi"/>
                          <w:b/>
                          <w:bCs/>
                          <w:color w:val="002060"/>
                          <w:sz w:val="36"/>
                          <w:szCs w:val="36"/>
                        </w:rPr>
                        <w:t>For parents and carers</w:t>
                      </w:r>
                    </w:p>
                  </w:txbxContent>
                </v:textbox>
                <w10:wrap type="square"/>
              </v:shape>
            </w:pict>
          </mc:Fallback>
        </mc:AlternateContent>
      </w:r>
      <w:r w:rsidR="00851B00" w:rsidRPr="0045576B">
        <w:rPr>
          <w:rFonts w:ascii="Arial" w:hAnsi="Arial" w:cs="Arial"/>
          <w:b/>
          <w:szCs w:val="24"/>
        </w:rPr>
        <w:br w:type="page"/>
      </w:r>
    </w:p>
    <w:p w14:paraId="76C711E7" w14:textId="593D8A3C" w:rsidR="001A3B58" w:rsidRDefault="003A6202" w:rsidP="00C20ED6">
      <w:pPr>
        <w:pStyle w:val="Heading1"/>
      </w:pPr>
      <w:r>
        <w:lastRenderedPageBreak/>
        <w:t>Introduction</w:t>
      </w:r>
    </w:p>
    <w:p w14:paraId="28ED13F0" w14:textId="2469EDFA" w:rsidR="003A6202" w:rsidRPr="003A6202" w:rsidRDefault="003A6202" w:rsidP="003A6202">
      <w:pPr>
        <w:rPr>
          <w:lang w:eastAsia="en-US"/>
        </w:rPr>
      </w:pPr>
      <w:r>
        <w:rPr>
          <w:lang w:eastAsia="en-US"/>
        </w:rPr>
        <w:t>In addition to the Parent</w:t>
      </w:r>
      <w:r w:rsidR="000E1A90">
        <w:rPr>
          <w:lang w:eastAsia="en-US"/>
        </w:rPr>
        <w:t>’</w:t>
      </w:r>
      <w:r>
        <w:rPr>
          <w:lang w:eastAsia="en-US"/>
        </w:rPr>
        <w:t xml:space="preserve">s Handbook, available on our website or from the school office, this gives you some more information to help you and your child settle into Kites (the Early Years Foundation Stage class) at Sonning Common </w:t>
      </w:r>
      <w:r w:rsidR="008D4D73">
        <w:rPr>
          <w:lang w:eastAsia="en-US"/>
        </w:rPr>
        <w:t>P</w:t>
      </w:r>
      <w:r>
        <w:rPr>
          <w:lang w:eastAsia="en-US"/>
        </w:rPr>
        <w:t xml:space="preserve">rimary </w:t>
      </w:r>
      <w:r w:rsidR="008D4D73">
        <w:rPr>
          <w:lang w:eastAsia="en-US"/>
        </w:rPr>
        <w:t>S</w:t>
      </w:r>
      <w:r>
        <w:rPr>
          <w:lang w:eastAsia="en-US"/>
        </w:rPr>
        <w:t>chool.</w:t>
      </w:r>
    </w:p>
    <w:p w14:paraId="563293D8" w14:textId="77777777" w:rsidR="003A6202" w:rsidRPr="00CB357D" w:rsidRDefault="003A6202" w:rsidP="003A6202">
      <w:pPr>
        <w:pStyle w:val="Heading1"/>
      </w:pPr>
      <w:r w:rsidRPr="00CB357D">
        <w:t>The School Day</w:t>
      </w:r>
    </w:p>
    <w:p w14:paraId="62EA01AB" w14:textId="2D2FC2D8" w:rsidR="003A6202" w:rsidRPr="00CB357D" w:rsidRDefault="003A6202" w:rsidP="003A6202">
      <w:r>
        <w:t>Our s</w:t>
      </w:r>
      <w:r w:rsidRPr="00CB357D">
        <w:t xml:space="preserve">chool </w:t>
      </w:r>
      <w:r>
        <w:t>h</w:t>
      </w:r>
      <w:r w:rsidRPr="00CB357D">
        <w:t>ours</w:t>
      </w:r>
      <w:r>
        <w:t xml:space="preserve"> are</w:t>
      </w:r>
    </w:p>
    <w:p w14:paraId="0E511367" w14:textId="0C858C39" w:rsidR="00B00D78" w:rsidRDefault="00B00D78" w:rsidP="003A6202">
      <w:pPr>
        <w:tabs>
          <w:tab w:val="left" w:pos="3969"/>
        </w:tabs>
      </w:pPr>
      <w:r>
        <w:t>Gates open</w:t>
      </w:r>
      <w:r>
        <w:tab/>
        <w:t>8:45am</w:t>
      </w:r>
    </w:p>
    <w:p w14:paraId="464EFAC7" w14:textId="7AEEB600" w:rsidR="003A6202" w:rsidRPr="004D3316" w:rsidRDefault="003A6202" w:rsidP="003A6202">
      <w:pPr>
        <w:tabs>
          <w:tab w:val="left" w:pos="3969"/>
        </w:tabs>
      </w:pPr>
      <w:r w:rsidRPr="00CB357D">
        <w:t>Morning session</w:t>
      </w:r>
      <w:r>
        <w:tab/>
      </w:r>
      <w:r w:rsidRPr="00CB357D">
        <w:t>8.5</w:t>
      </w:r>
      <w:r w:rsidR="000F5247">
        <w:t>0</w:t>
      </w:r>
      <w:r w:rsidRPr="00CB357D">
        <w:t>am</w:t>
      </w:r>
      <w:r>
        <w:t xml:space="preserve"> </w:t>
      </w:r>
      <w:r w:rsidRPr="00CB357D">
        <w:t>-</w:t>
      </w:r>
      <w:r>
        <w:t xml:space="preserve"> </w:t>
      </w:r>
      <w:r w:rsidRPr="00CB357D">
        <w:t>11.55am</w:t>
      </w:r>
    </w:p>
    <w:p w14:paraId="5EF76F38" w14:textId="512E089D" w:rsidR="003A6202" w:rsidRDefault="003A6202" w:rsidP="003A6202">
      <w:pPr>
        <w:tabs>
          <w:tab w:val="left" w:pos="3969"/>
        </w:tabs>
      </w:pPr>
      <w:r w:rsidRPr="004D3316">
        <w:t>Afternoon sessions</w:t>
      </w:r>
      <w:r>
        <w:tab/>
      </w:r>
      <w:r w:rsidRPr="004D3316">
        <w:t>1.05pm -</w:t>
      </w:r>
      <w:r>
        <w:t xml:space="preserve"> </w:t>
      </w:r>
      <w:r w:rsidRPr="004D3316">
        <w:t>3.</w:t>
      </w:r>
      <w:r w:rsidR="008C32D5">
        <w:t>20</w:t>
      </w:r>
      <w:r w:rsidRPr="004D3316">
        <w:t>pm</w:t>
      </w:r>
    </w:p>
    <w:p w14:paraId="5484B2A0" w14:textId="5FEF99CC" w:rsidR="00F559A7" w:rsidRPr="00F559A7" w:rsidRDefault="00F559A7" w:rsidP="005336C1">
      <w:pPr>
        <w:rPr>
          <w:rFonts w:ascii="Segoe UI" w:hAnsi="Segoe UI" w:cs="Segoe UI"/>
          <w:color w:val="000000"/>
        </w:rPr>
      </w:pPr>
      <w:r w:rsidRPr="00F559A7">
        <w:rPr>
          <w:rStyle w:val="normaltextrun"/>
          <w:rFonts w:cs="Calibri"/>
          <w:szCs w:val="24"/>
        </w:rPr>
        <w:t>Initially</w:t>
      </w:r>
      <w:r w:rsidR="00CF4280">
        <w:rPr>
          <w:rStyle w:val="normaltextrun"/>
          <w:rFonts w:cs="Calibri"/>
          <w:szCs w:val="24"/>
        </w:rPr>
        <w:t>,</w:t>
      </w:r>
      <w:r w:rsidRPr="00F559A7">
        <w:rPr>
          <w:rStyle w:val="normaltextrun"/>
          <w:rFonts w:cs="Calibri"/>
          <w:szCs w:val="24"/>
        </w:rPr>
        <w:t xml:space="preserve"> the children spend their time playing, which allows </w:t>
      </w:r>
      <w:r>
        <w:rPr>
          <w:rStyle w:val="normaltextrun"/>
          <w:rFonts w:cs="Calibri"/>
        </w:rPr>
        <w:t>our</w:t>
      </w:r>
      <w:r w:rsidRPr="00F559A7">
        <w:rPr>
          <w:rStyle w:val="normaltextrun"/>
          <w:rFonts w:cs="Calibri"/>
          <w:szCs w:val="24"/>
        </w:rPr>
        <w:t xml:space="preserve"> staff to get to know the children’s passions and gives your child time to get to know the environment and their peers.</w:t>
      </w:r>
      <w:r>
        <w:rPr>
          <w:rStyle w:val="normaltextrun"/>
          <w:rFonts w:cs="Calibri"/>
        </w:rPr>
        <w:t xml:space="preserve">  </w:t>
      </w:r>
      <w:r w:rsidRPr="00F559A7">
        <w:rPr>
          <w:rStyle w:val="normaltextrun"/>
          <w:rFonts w:cs="Calibri"/>
          <w:szCs w:val="24"/>
        </w:rPr>
        <w:t xml:space="preserve">Once the children feel fully settled (usually in the third week) the days become a little more structured. </w:t>
      </w:r>
    </w:p>
    <w:p w14:paraId="00D7CC08" w14:textId="606D7FD8" w:rsidR="00E639E7" w:rsidRDefault="00E639E7" w:rsidP="00E639E7">
      <w:pPr>
        <w:pStyle w:val="Listlevel2"/>
      </w:pPr>
      <w:r w:rsidRPr="003B4C04">
        <w:t xml:space="preserve">Drop off </w:t>
      </w:r>
      <w:r>
        <w:t>(start of school day)</w:t>
      </w:r>
    </w:p>
    <w:p w14:paraId="066177CA" w14:textId="376841C6" w:rsidR="00E639E7" w:rsidRDefault="00CC1068" w:rsidP="00E639E7">
      <w:r w:rsidRPr="00CC1068">
        <w:rPr>
          <w:rStyle w:val="normaltextrun"/>
          <w:rFonts w:cs="Calibri"/>
          <w:szCs w:val="24"/>
          <w:shd w:val="clear" w:color="auto" w:fill="FFFFFF"/>
        </w:rPr>
        <w:t xml:space="preserve">At Sonning Common Primary School, we believe that a relaxed entry into school makes a happier child. </w:t>
      </w:r>
      <w:r>
        <w:rPr>
          <w:rStyle w:val="normaltextrun"/>
          <w:rFonts w:cs="Calibri"/>
          <w:szCs w:val="24"/>
          <w:shd w:val="clear" w:color="auto" w:fill="FFFFFF"/>
        </w:rPr>
        <w:t xml:space="preserve"> </w:t>
      </w:r>
      <w:r w:rsidRPr="00CC1068">
        <w:rPr>
          <w:rStyle w:val="normaltextrun"/>
          <w:rFonts w:cs="Calibri"/>
          <w:szCs w:val="24"/>
          <w:shd w:val="clear" w:color="auto" w:fill="FFFFFF"/>
        </w:rPr>
        <w:t xml:space="preserve">Therefore, we open the </w:t>
      </w:r>
      <w:r>
        <w:rPr>
          <w:rStyle w:val="normaltextrun"/>
          <w:rFonts w:cs="Calibri"/>
          <w:szCs w:val="24"/>
          <w:shd w:val="clear" w:color="auto" w:fill="FFFFFF"/>
        </w:rPr>
        <w:t xml:space="preserve">Lea Road </w:t>
      </w:r>
      <w:r w:rsidRPr="00CC1068">
        <w:rPr>
          <w:rStyle w:val="normaltextrun"/>
          <w:rFonts w:cs="Calibri"/>
          <w:szCs w:val="24"/>
          <w:shd w:val="clear" w:color="auto" w:fill="FFFFFF"/>
        </w:rPr>
        <w:t xml:space="preserve">gates at 8:45 a.m. and don’t start our </w:t>
      </w:r>
      <w:r w:rsidR="00227824">
        <w:rPr>
          <w:rStyle w:val="normaltextrun"/>
          <w:rFonts w:cs="Calibri"/>
          <w:szCs w:val="24"/>
          <w:shd w:val="clear" w:color="auto" w:fill="FFFFFF"/>
        </w:rPr>
        <w:t xml:space="preserve">morning session </w:t>
      </w:r>
      <w:r w:rsidRPr="00CC1068">
        <w:rPr>
          <w:rStyle w:val="normaltextrun"/>
          <w:rFonts w:cs="Calibri"/>
          <w:szCs w:val="24"/>
          <w:shd w:val="clear" w:color="auto" w:fill="FFFFFF"/>
        </w:rPr>
        <w:t xml:space="preserve">until </w:t>
      </w:r>
      <w:r w:rsidR="00CF4280">
        <w:rPr>
          <w:rStyle w:val="normaltextrun"/>
          <w:rFonts w:cs="Calibri"/>
          <w:szCs w:val="24"/>
          <w:shd w:val="clear" w:color="auto" w:fill="FFFFFF"/>
        </w:rPr>
        <w:t>9</w:t>
      </w:r>
      <w:r w:rsidR="00227824">
        <w:rPr>
          <w:rStyle w:val="normaltextrun"/>
          <w:rFonts w:cs="Calibri"/>
          <w:szCs w:val="24"/>
          <w:shd w:val="clear" w:color="auto" w:fill="FFFFFF"/>
        </w:rPr>
        <w:t>:15am</w:t>
      </w:r>
      <w:r w:rsidRPr="00CC1068">
        <w:rPr>
          <w:rStyle w:val="normaltextrun"/>
          <w:rFonts w:cs="Calibri"/>
          <w:szCs w:val="24"/>
          <w:shd w:val="clear" w:color="auto" w:fill="FFFFFF"/>
        </w:rPr>
        <w:t>, giving the children time to come in, share any worries that they may have and settle into their day.</w:t>
      </w:r>
      <w:r>
        <w:rPr>
          <w:rStyle w:val="normaltextrun"/>
          <w:rFonts w:cs="Calibri"/>
          <w:szCs w:val="24"/>
          <w:shd w:val="clear" w:color="auto" w:fill="FFFFFF"/>
        </w:rPr>
        <w:t xml:space="preserve">  </w:t>
      </w:r>
      <w:r w:rsidR="006C4B69">
        <w:rPr>
          <w:rStyle w:val="normaltextrun"/>
          <w:rFonts w:cs="Calibri"/>
          <w:szCs w:val="24"/>
          <w:shd w:val="clear" w:color="auto" w:fill="FFFFFF"/>
        </w:rPr>
        <w:t>I</w:t>
      </w:r>
      <w:r w:rsidR="00E639E7">
        <w:t>f your child attends Breakfast club (available from 7:30am) then a member of staff from Breakfast Club will bring them to the Kites classroom.</w:t>
      </w:r>
      <w:r w:rsidR="00D87D91">
        <w:t xml:space="preserve"> </w:t>
      </w:r>
    </w:p>
    <w:p w14:paraId="0940E9EB" w14:textId="784E5FE6" w:rsidR="003A6202" w:rsidRPr="00CB357D" w:rsidRDefault="009B3AD8" w:rsidP="003A6202">
      <w:pPr>
        <w:pStyle w:val="Listlevel2"/>
      </w:pPr>
      <w:r>
        <w:t>Morning</w:t>
      </w:r>
      <w:r w:rsidR="003A6202">
        <w:t xml:space="preserve"> </w:t>
      </w:r>
      <w:r w:rsidR="00E14F80">
        <w:t>sessio</w:t>
      </w:r>
      <w:r w:rsidR="008D4D73">
        <w:t>n</w:t>
      </w:r>
    </w:p>
    <w:p w14:paraId="1EBAB01A" w14:textId="04EC4698" w:rsidR="003A6202" w:rsidRPr="00CB357D" w:rsidRDefault="003A6202" w:rsidP="003A6202">
      <w:r w:rsidRPr="00CB357D">
        <w:t>First, the children will find their name card and give it to the member of staff taking the register</w:t>
      </w:r>
      <w:r>
        <w:t xml:space="preserve"> and will then put away their possessions</w:t>
      </w:r>
      <w:r w:rsidRPr="00CB357D">
        <w:t xml:space="preserve">. </w:t>
      </w:r>
      <w:r w:rsidR="00CF4280">
        <w:t xml:space="preserve">The children can choose to participate in </w:t>
      </w:r>
      <w:r w:rsidR="000559E7">
        <w:t>draw</w:t>
      </w:r>
      <w:r w:rsidR="00A61BFE">
        <w:t xml:space="preserve">ing </w:t>
      </w:r>
      <w:r w:rsidR="00115187">
        <w:t>club</w:t>
      </w:r>
      <w:r w:rsidR="00551EA2">
        <w:t xml:space="preserve"> or read</w:t>
      </w:r>
      <w:r w:rsidR="007D2FFA">
        <w:t>ing</w:t>
      </w:r>
      <w:r w:rsidR="00551EA2">
        <w:t xml:space="preserve"> for pleasure. We then </w:t>
      </w:r>
      <w:r w:rsidRPr="00CB357D">
        <w:t>complete the morning calendar</w:t>
      </w:r>
      <w:r w:rsidR="00551EA2">
        <w:t xml:space="preserve"> &amp; visual timetable</w:t>
      </w:r>
      <w:r>
        <w:t xml:space="preserve"> so</w:t>
      </w:r>
      <w:r w:rsidR="000176C5">
        <w:t xml:space="preserve"> that</w:t>
      </w:r>
      <w:r>
        <w:t xml:space="preserve"> everyone knows what’s happening during the day</w:t>
      </w:r>
      <w:r w:rsidRPr="00CB357D">
        <w:t>.</w:t>
      </w:r>
    </w:p>
    <w:p w14:paraId="7B029AD3" w14:textId="0DBB2105" w:rsidR="003A6202" w:rsidRDefault="003A6202" w:rsidP="003A6202">
      <w:r w:rsidRPr="00CB357D">
        <w:t xml:space="preserve">In the morning, children are divided into groups to </w:t>
      </w:r>
      <w:r w:rsidR="00E639E7">
        <w:t xml:space="preserve">be taught </w:t>
      </w:r>
      <w:r w:rsidRPr="00CB357D">
        <w:t>Phonics and Maths</w:t>
      </w:r>
      <w:r w:rsidR="00E639E7">
        <w:t>.  D</w:t>
      </w:r>
      <w:r>
        <w:t>etails of how we teach these subjects and how you can support your child will be provided</w:t>
      </w:r>
      <w:r w:rsidR="00845834">
        <w:t xml:space="preserve"> at the Curriculum Sharing event</w:t>
      </w:r>
      <w:r>
        <w:t xml:space="preserve"> in </w:t>
      </w:r>
      <w:r w:rsidRPr="00845834">
        <w:rPr>
          <w:b/>
          <w:bCs/>
        </w:rPr>
        <w:t>September</w:t>
      </w:r>
      <w:r w:rsidRPr="00CB357D">
        <w:t xml:space="preserve">. </w:t>
      </w:r>
    </w:p>
    <w:p w14:paraId="2DFA9880" w14:textId="7918CCCF" w:rsidR="003A6202" w:rsidRDefault="003A6202" w:rsidP="003A6202">
      <w:r w:rsidRPr="00CB357D">
        <w:t>Halfway through the morning, we have snack time.</w:t>
      </w:r>
      <w:r w:rsidR="00E639E7">
        <w:t xml:space="preserve"> </w:t>
      </w:r>
      <w:r w:rsidRPr="00CB357D">
        <w:t xml:space="preserve"> Children </w:t>
      </w:r>
      <w:r w:rsidR="007F615D">
        <w:t xml:space="preserve">are required to bring a </w:t>
      </w:r>
      <w:r w:rsidR="00C4267A">
        <w:t xml:space="preserve">water </w:t>
      </w:r>
      <w:r w:rsidR="007F615D">
        <w:t xml:space="preserve">bottle in from </w:t>
      </w:r>
      <w:proofErr w:type="gramStart"/>
      <w:r w:rsidR="007F615D">
        <w:t>home</w:t>
      </w:r>
      <w:proofErr w:type="gramEnd"/>
      <w:r w:rsidR="007F615D">
        <w:t xml:space="preserve"> and they w</w:t>
      </w:r>
      <w:r w:rsidR="00593BD4">
        <w:t>ill be reminded</w:t>
      </w:r>
      <w:r w:rsidR="0034590C">
        <w:t xml:space="preserve"> to</w:t>
      </w:r>
      <w:r w:rsidR="00593BD4">
        <w:t xml:space="preserve"> drink water throu</w:t>
      </w:r>
      <w:r w:rsidR="007F615D">
        <w:t>gh</w:t>
      </w:r>
      <w:r w:rsidR="00593BD4">
        <w:t>out the day</w:t>
      </w:r>
      <w:r w:rsidR="007F615D">
        <w:t>. They</w:t>
      </w:r>
      <w:r w:rsidR="00593BD4" w:rsidRPr="00CB357D">
        <w:t xml:space="preserve"> </w:t>
      </w:r>
      <w:r w:rsidRPr="00CB357D">
        <w:t>are provided with a healthy snack (fruit or ve</w:t>
      </w:r>
      <w:r>
        <w:t xml:space="preserve">getables) and </w:t>
      </w:r>
      <w:r w:rsidR="00537262">
        <w:t>milk</w:t>
      </w:r>
      <w:r w:rsidR="00FC0D0B">
        <w:t xml:space="preserve">. </w:t>
      </w:r>
    </w:p>
    <w:p w14:paraId="01B9261E" w14:textId="73305AE1" w:rsidR="003A6202" w:rsidRDefault="003A6202" w:rsidP="003A6202">
      <w:r w:rsidRPr="00CB357D">
        <w:lastRenderedPageBreak/>
        <w:t xml:space="preserve">After </w:t>
      </w:r>
      <w:r w:rsidR="00E639E7">
        <w:t>snack</w:t>
      </w:r>
      <w:r w:rsidRPr="00CB357D">
        <w:t xml:space="preserve">, we have ‘Choosing Time’. </w:t>
      </w:r>
      <w:r w:rsidR="00E639E7">
        <w:t xml:space="preserve"> </w:t>
      </w:r>
      <w:r w:rsidRPr="00CB357D">
        <w:t xml:space="preserve">Children </w:t>
      </w:r>
      <w:r w:rsidR="00CF290F" w:rsidRPr="00CB357D">
        <w:t>can</w:t>
      </w:r>
      <w:r w:rsidRPr="00CB357D">
        <w:t xml:space="preserve"> choose from activities that will help to develop their skills. </w:t>
      </w:r>
      <w:r w:rsidR="00E639E7">
        <w:t xml:space="preserve"> </w:t>
      </w:r>
      <w:r w:rsidRPr="00CB357D">
        <w:t>These learning opportunities are enhanced with</w:t>
      </w:r>
      <w:r w:rsidRPr="00CB357D">
        <w:rPr>
          <w:rFonts w:cs="Calibri"/>
          <w:shd w:val="clear" w:color="auto" w:fill="FFFFFF"/>
        </w:rPr>
        <w:t xml:space="preserve"> resources from current events or topics that children are interested in</w:t>
      </w:r>
      <w:r w:rsidRPr="00CB357D">
        <w:t xml:space="preserve">. </w:t>
      </w:r>
      <w:r w:rsidR="00E639E7">
        <w:t xml:space="preserve"> </w:t>
      </w:r>
      <w:r w:rsidRPr="00CB357D">
        <w:t xml:space="preserve">There will also be individual and small group teaching during this time. </w:t>
      </w:r>
    </w:p>
    <w:p w14:paraId="3E1660AC" w14:textId="77777777" w:rsidR="009B3AD8" w:rsidRPr="00CB357D" w:rsidRDefault="009B3AD8" w:rsidP="009B3AD8">
      <w:pPr>
        <w:pStyle w:val="Listlevel2"/>
      </w:pPr>
      <w:r w:rsidRPr="00CB357D">
        <w:t>Lunchtime</w:t>
      </w:r>
    </w:p>
    <w:p w14:paraId="7B8784F7" w14:textId="4E4DE0D4" w:rsidR="009B3AD8" w:rsidRPr="00CB357D" w:rsidRDefault="009B3AD8" w:rsidP="009B3AD8">
      <w:r w:rsidRPr="00CB357D">
        <w:t xml:space="preserve">All Key Stage 1 children are entitled to a free school meal. </w:t>
      </w:r>
      <w:r>
        <w:t xml:space="preserve"> </w:t>
      </w:r>
      <w:r w:rsidRPr="00CB357D">
        <w:t xml:space="preserve">Our school lunches are all prepared on site by Kites Kitchen. </w:t>
      </w:r>
      <w:r>
        <w:t xml:space="preserve"> </w:t>
      </w:r>
      <w:r w:rsidRPr="00CB357D">
        <w:t xml:space="preserve">There are plenty of options every day and all children are catered for. </w:t>
      </w:r>
      <w:r>
        <w:t xml:space="preserve"> </w:t>
      </w:r>
      <w:r w:rsidRPr="00CB357D">
        <w:t>The term’s</w:t>
      </w:r>
      <w:r>
        <w:t xml:space="preserve"> menus are displayed i</w:t>
      </w:r>
      <w:r w:rsidRPr="00CB357D">
        <w:t>n the school office window and on the</w:t>
      </w:r>
      <w:r>
        <w:t xml:space="preserve"> school</w:t>
      </w:r>
      <w:r w:rsidRPr="00CB357D">
        <w:t xml:space="preserve"> website.</w:t>
      </w:r>
    </w:p>
    <w:p w14:paraId="13468617" w14:textId="32B55555" w:rsidR="00E639E7" w:rsidRPr="00CB357D" w:rsidRDefault="00E639E7" w:rsidP="003A6202">
      <w:r>
        <w:t xml:space="preserve">All Kites children are taken into the </w:t>
      </w:r>
      <w:r w:rsidR="000176C5">
        <w:t>d</w:t>
      </w:r>
      <w:r>
        <w:t xml:space="preserve">ining </w:t>
      </w:r>
      <w:r w:rsidR="000176C5">
        <w:t>h</w:t>
      </w:r>
      <w:r>
        <w:t xml:space="preserve">all where they are provided with a hot lunch and then onto the KS1 playground for free play with </w:t>
      </w:r>
      <w:r w:rsidR="000176C5">
        <w:t>Y</w:t>
      </w:r>
      <w:r>
        <w:t xml:space="preserve">ear 1 and </w:t>
      </w:r>
      <w:r w:rsidR="000176C5">
        <w:t>Y</w:t>
      </w:r>
      <w:r>
        <w:t>ear 2 children</w:t>
      </w:r>
      <w:r w:rsidR="00670432">
        <w:t xml:space="preserve"> and supported by </w:t>
      </w:r>
      <w:r w:rsidR="00D87D91">
        <w:t>our</w:t>
      </w:r>
      <w:r w:rsidR="00670432">
        <w:t xml:space="preserve"> lunch time supervisors</w:t>
      </w:r>
      <w:r w:rsidR="006A0CD7">
        <w:t xml:space="preserve"> and </w:t>
      </w:r>
      <w:r w:rsidR="009B2CC5">
        <w:t>outdoor play team</w:t>
      </w:r>
      <w:r w:rsidR="00670432">
        <w:t>.</w:t>
      </w:r>
    </w:p>
    <w:p w14:paraId="400D528A" w14:textId="1E4196CD" w:rsidR="00E14F80" w:rsidRPr="00E14F80" w:rsidRDefault="009B3AD8" w:rsidP="00E14F80">
      <w:pPr>
        <w:pStyle w:val="Listlevel2"/>
      </w:pPr>
      <w:r>
        <w:t xml:space="preserve">Afternoon </w:t>
      </w:r>
      <w:r w:rsidR="00E14F80">
        <w:t>session</w:t>
      </w:r>
    </w:p>
    <w:p w14:paraId="36F8088B" w14:textId="0EEDF10E" w:rsidR="003A6202" w:rsidRPr="00CB357D" w:rsidRDefault="003A6202" w:rsidP="003A6202">
      <w:r w:rsidRPr="00CB357D">
        <w:t xml:space="preserve">The </w:t>
      </w:r>
      <w:r>
        <w:t>afternoon session starts with</w:t>
      </w:r>
      <w:r w:rsidRPr="00CB357D">
        <w:t xml:space="preserve"> input</w:t>
      </w:r>
      <w:r>
        <w:t xml:space="preserve"> from the class teachers</w:t>
      </w:r>
      <w:r w:rsidRPr="00CB357D">
        <w:t xml:space="preserve">. </w:t>
      </w:r>
      <w:r w:rsidR="00E639E7">
        <w:t xml:space="preserve"> </w:t>
      </w:r>
      <w:r w:rsidRPr="00CB357D">
        <w:t>The children are then able to continue with free play inside and outside, making use of the entire Kites’ learning environment.</w:t>
      </w:r>
      <w:r w:rsidR="00B03872">
        <w:t xml:space="preserve"> We come together as a class at the end of each day to share our </w:t>
      </w:r>
      <w:r w:rsidR="00406E09">
        <w:t xml:space="preserve">learning and achievements or to read a story. </w:t>
      </w:r>
    </w:p>
    <w:p w14:paraId="424A754B" w14:textId="2B0D479C" w:rsidR="00E639E7" w:rsidRDefault="00E639E7" w:rsidP="00E639E7">
      <w:pPr>
        <w:pStyle w:val="Listlevel2"/>
      </w:pPr>
      <w:r>
        <w:t>Pick</w:t>
      </w:r>
      <w:r w:rsidRPr="003B4C04">
        <w:t xml:space="preserve"> </w:t>
      </w:r>
      <w:r>
        <w:t>up</w:t>
      </w:r>
      <w:r w:rsidRPr="003B4C04">
        <w:t xml:space="preserve"> </w:t>
      </w:r>
      <w:r>
        <w:t>(end of school day)</w:t>
      </w:r>
    </w:p>
    <w:p w14:paraId="15DFECBB" w14:textId="1FFB5410" w:rsidR="003A6202" w:rsidRPr="003B4C04" w:rsidRDefault="003A6202" w:rsidP="003A6202">
      <w:r>
        <w:t>At the end of the day, a</w:t>
      </w:r>
      <w:r w:rsidRPr="00CB357D">
        <w:t xml:space="preserve">ll parents/carers are asked to wait on </w:t>
      </w:r>
      <w:r>
        <w:t xml:space="preserve">the Key Stage </w:t>
      </w:r>
      <w:r w:rsidRPr="00CB357D">
        <w:t xml:space="preserve">1 </w:t>
      </w:r>
      <w:proofErr w:type="gramStart"/>
      <w:r w:rsidRPr="00CB357D">
        <w:t>playground</w:t>
      </w:r>
      <w:proofErr w:type="gramEnd"/>
      <w:r w:rsidRPr="00CB357D">
        <w:t xml:space="preserve"> and we will </w:t>
      </w:r>
      <w:r w:rsidR="00E639E7">
        <w:t>bring the children out to you</w:t>
      </w:r>
      <w:r w:rsidRPr="00CB357D">
        <w:t>.</w:t>
      </w:r>
      <w:r w:rsidR="00E639E7">
        <w:t xml:space="preserve">  Please don’t come into the Kites</w:t>
      </w:r>
      <w:r w:rsidR="002A1D4D">
        <w:t>’</w:t>
      </w:r>
      <w:r w:rsidR="00E639E7">
        <w:t xml:space="preserve"> garden area </w:t>
      </w:r>
      <w:r w:rsidR="006A0CD7">
        <w:t xml:space="preserve">so that we can </w:t>
      </w:r>
      <w:r w:rsidR="002A1D4D">
        <w:t>ensure</w:t>
      </w:r>
      <w:r w:rsidR="00E639E7">
        <w:t xml:space="preserve"> every child is delivered to the right person safely.</w:t>
      </w:r>
    </w:p>
    <w:p w14:paraId="4A8978EE" w14:textId="025140C9" w:rsidR="003A6202" w:rsidRPr="00CB357D" w:rsidRDefault="00E639E7" w:rsidP="003A6202">
      <w:r>
        <w:t>I</w:t>
      </w:r>
      <w:r w:rsidR="003A6202" w:rsidRPr="00CB357D">
        <w:t>t is essential that we know who is collecting your child.</w:t>
      </w:r>
      <w:r>
        <w:t xml:space="preserve"> </w:t>
      </w:r>
      <w:r w:rsidR="003A6202" w:rsidRPr="00CB357D">
        <w:t xml:space="preserve"> </w:t>
      </w:r>
      <w:r w:rsidR="00F76487" w:rsidRPr="00CB357D">
        <w:t>If you know someone else is collecting your child, let a member of staff know when you drop your child off in the morning or please contact the school office.</w:t>
      </w:r>
      <w:r w:rsidR="00F76487">
        <w:t xml:space="preserve"> </w:t>
      </w:r>
      <w:r w:rsidR="00F76487" w:rsidRPr="00CB357D">
        <w:t xml:space="preserve"> </w:t>
      </w:r>
      <w:r w:rsidR="00F76487" w:rsidRPr="00C77019">
        <w:rPr>
          <w:rFonts w:asciiTheme="minorHAnsi" w:hAnsiTheme="minorHAnsi" w:cstheme="minorHAnsi"/>
          <w:szCs w:val="24"/>
        </w:rPr>
        <w:t>We would like to request that you choose a password (</w:t>
      </w:r>
      <w:r w:rsidR="008F1CBC">
        <w:rPr>
          <w:rFonts w:asciiTheme="minorHAnsi" w:hAnsiTheme="minorHAnsi" w:cstheme="minorHAnsi"/>
          <w:szCs w:val="24"/>
        </w:rPr>
        <w:t xml:space="preserve">please note in </w:t>
      </w:r>
      <w:r w:rsidR="008F1CBC" w:rsidRPr="008F1CBC">
        <w:rPr>
          <w:rFonts w:asciiTheme="minorHAnsi" w:hAnsiTheme="minorHAnsi" w:cstheme="minorHAnsi"/>
          <w:b/>
          <w:bCs/>
          <w:szCs w:val="24"/>
        </w:rPr>
        <w:t>All About Me booklet</w:t>
      </w:r>
      <w:r w:rsidR="008F1CBC">
        <w:rPr>
          <w:rFonts w:asciiTheme="minorHAnsi" w:hAnsiTheme="minorHAnsi" w:cstheme="minorHAnsi"/>
          <w:szCs w:val="24"/>
        </w:rPr>
        <w:t>)</w:t>
      </w:r>
      <w:r w:rsidR="00F76487" w:rsidRPr="00C77019">
        <w:rPr>
          <w:rFonts w:asciiTheme="minorHAnsi" w:hAnsiTheme="minorHAnsi" w:cstheme="minorHAnsi"/>
          <w:szCs w:val="24"/>
        </w:rPr>
        <w:t xml:space="preserve"> which may be used in these situations that both we and the person collecting are informed of. </w:t>
      </w:r>
      <w:r w:rsidR="00F76487">
        <w:rPr>
          <w:rFonts w:asciiTheme="minorHAnsi" w:hAnsiTheme="minorHAnsi" w:cstheme="minorHAnsi"/>
          <w:szCs w:val="24"/>
        </w:rPr>
        <w:t xml:space="preserve"> </w:t>
      </w:r>
      <w:r w:rsidR="00F76487" w:rsidRPr="00C77019">
        <w:rPr>
          <w:rFonts w:asciiTheme="minorHAnsi" w:hAnsiTheme="minorHAnsi" w:cstheme="minorHAnsi"/>
          <w:i/>
          <w:iCs/>
          <w:szCs w:val="24"/>
        </w:rPr>
        <w:t>We will not send your child home with an adult we do not recognise or have not been informed about</w:t>
      </w:r>
      <w:r w:rsidR="00F76487">
        <w:rPr>
          <w:rFonts w:asciiTheme="minorHAnsi" w:hAnsiTheme="minorHAnsi" w:cstheme="minorHAnsi"/>
          <w:i/>
          <w:iCs/>
          <w:szCs w:val="24"/>
        </w:rPr>
        <w:t>.</w:t>
      </w:r>
      <w:r w:rsidR="00F76487" w:rsidRPr="00CB357D">
        <w:t xml:space="preserve"> </w:t>
      </w:r>
    </w:p>
    <w:p w14:paraId="16F128BE" w14:textId="756CF9DD" w:rsidR="003A6202" w:rsidRPr="00CB357D" w:rsidRDefault="00231530" w:rsidP="00231530">
      <w:pPr>
        <w:pStyle w:val="Heading1"/>
      </w:pPr>
      <w:r>
        <w:t>School uniform</w:t>
      </w:r>
    </w:p>
    <w:p w14:paraId="0AAB59BB" w14:textId="022F0E61" w:rsidR="00231530" w:rsidRDefault="00231530" w:rsidP="003A6202">
      <w:r>
        <w:rPr>
          <w:bCs/>
        </w:rPr>
        <w:t>In Kites</w:t>
      </w:r>
      <w:r w:rsidR="008F1CBC">
        <w:rPr>
          <w:bCs/>
        </w:rPr>
        <w:t>,</w:t>
      </w:r>
      <w:r>
        <w:rPr>
          <w:bCs/>
        </w:rPr>
        <w:t xml:space="preserve"> children wear </w:t>
      </w:r>
      <w:r w:rsidR="003A6202" w:rsidRPr="00CB357D">
        <w:rPr>
          <w:u w:val="wave"/>
        </w:rPr>
        <w:t>light blue sweatshirts and</w:t>
      </w:r>
      <w:r w:rsidR="003A6202" w:rsidRPr="00CB357D">
        <w:rPr>
          <w:i/>
          <w:iCs/>
          <w:u w:val="wave"/>
        </w:rPr>
        <w:t xml:space="preserve"> </w:t>
      </w:r>
      <w:r w:rsidR="003A6202" w:rsidRPr="00CB357D">
        <w:rPr>
          <w:u w:val="wave"/>
        </w:rPr>
        <w:t>t-shirts</w:t>
      </w:r>
      <w:r w:rsidR="003A6202" w:rsidRPr="00CB357D">
        <w:t xml:space="preserve"> with a 'Sonning Common Kites' logo. </w:t>
      </w:r>
      <w:r>
        <w:t xml:space="preserve"> This helps us differentiate our youngest children from the rest of the school.  These compulsory branded items, and other optional branded items are all available from Earth Uniform: </w:t>
      </w:r>
      <w:hyperlink r:id="rId12" w:history="1">
        <w:r w:rsidRPr="00E019A2">
          <w:rPr>
            <w:rStyle w:val="Hyperlink"/>
          </w:rPr>
          <w:t>www.earthuniform.com</w:t>
        </w:r>
      </w:hyperlink>
      <w:r>
        <w:t>.</w:t>
      </w:r>
    </w:p>
    <w:p w14:paraId="582C36BC" w14:textId="3141C76C" w:rsidR="00231530" w:rsidRDefault="00231530" w:rsidP="00231530">
      <w:r w:rsidRPr="00CB357D">
        <w:lastRenderedPageBreak/>
        <w:t>Although we try, we cannot guarantee that</w:t>
      </w:r>
      <w:r w:rsidRPr="00CB357D">
        <w:rPr>
          <w:i/>
          <w:iCs/>
        </w:rPr>
        <w:t xml:space="preserve"> </w:t>
      </w:r>
      <w:r w:rsidRPr="00CB357D">
        <w:t xml:space="preserve">your child will keep clean, so </w:t>
      </w:r>
      <w:r w:rsidR="00BC46D8">
        <w:t>please provide a bag</w:t>
      </w:r>
      <w:r w:rsidRPr="00CB357D">
        <w:rPr>
          <w:i/>
          <w:iCs/>
          <w:u w:val="wave"/>
        </w:rPr>
        <w:t xml:space="preserve"> </w:t>
      </w:r>
      <w:r w:rsidRPr="00CB357D">
        <w:rPr>
          <w:u w:val="wave"/>
        </w:rPr>
        <w:t>of spare clothes</w:t>
      </w:r>
      <w:r w:rsidR="00EA181C">
        <w:t xml:space="preserve"> </w:t>
      </w:r>
      <w:r w:rsidR="00F45A75">
        <w:t xml:space="preserve">just in case. </w:t>
      </w:r>
      <w:r w:rsidRPr="00CB357D">
        <w:t>We aim</w:t>
      </w:r>
      <w:r w:rsidRPr="00CB357D">
        <w:rPr>
          <w:i/>
          <w:iCs/>
        </w:rPr>
        <w:t xml:space="preserve"> </w:t>
      </w:r>
      <w:r w:rsidRPr="00CB357D">
        <w:t>to make</w:t>
      </w:r>
      <w:r w:rsidRPr="00CB357D">
        <w:rPr>
          <w:i/>
          <w:iCs/>
        </w:rPr>
        <w:t xml:space="preserve"> </w:t>
      </w:r>
      <w:r w:rsidRPr="00CB357D">
        <w:t>maximum use of our outdoor space</w:t>
      </w:r>
      <w:r w:rsidRPr="00CB357D">
        <w:rPr>
          <w:i/>
          <w:iCs/>
        </w:rPr>
        <w:t xml:space="preserve"> </w:t>
      </w:r>
      <w:r w:rsidRPr="00CB357D">
        <w:t xml:space="preserve">so children will need to come equipped for all weathers! </w:t>
      </w:r>
    </w:p>
    <w:p w14:paraId="3EA04E18" w14:textId="382413E8" w:rsidR="00231530" w:rsidRDefault="00231530" w:rsidP="003A6202">
      <w:r>
        <w:t>In addition</w:t>
      </w:r>
      <w:r w:rsidR="00696A6E">
        <w:t>,</w:t>
      </w:r>
      <w:r>
        <w:t xml:space="preserve"> children should wear the following uniform which can be obtained from any retailer:</w:t>
      </w:r>
    </w:p>
    <w:p w14:paraId="1FB803DE" w14:textId="685D6221" w:rsidR="00231530" w:rsidRPr="00231530" w:rsidRDefault="00231530" w:rsidP="009504D9">
      <w:pPr>
        <w:pStyle w:val="ListParagraph"/>
        <w:numPr>
          <w:ilvl w:val="0"/>
          <w:numId w:val="4"/>
        </w:numPr>
        <w:spacing w:after="0"/>
      </w:pPr>
      <w:r w:rsidRPr="00231530">
        <w:t>Trousers or shorts in grey</w:t>
      </w:r>
      <w:r w:rsidR="008E1074">
        <w:t xml:space="preserve"> or navy</w:t>
      </w:r>
      <w:r w:rsidRPr="00231530">
        <w:t xml:space="preserve"> </w:t>
      </w:r>
      <w:r w:rsidR="008E1074">
        <w:t>(</w:t>
      </w:r>
      <w:r w:rsidR="008E1074" w:rsidRPr="00231530">
        <w:t>with white, grey or navy-blue socks</w:t>
      </w:r>
      <w:r w:rsidR="008E1074">
        <w:t>)</w:t>
      </w:r>
    </w:p>
    <w:p w14:paraId="4D3A654E" w14:textId="7F715AA3" w:rsidR="00231530" w:rsidRPr="00231530" w:rsidRDefault="00231530" w:rsidP="009504D9">
      <w:pPr>
        <w:pStyle w:val="ListParagraph"/>
        <w:numPr>
          <w:ilvl w:val="0"/>
          <w:numId w:val="4"/>
        </w:numPr>
        <w:spacing w:after="0"/>
      </w:pPr>
      <w:r w:rsidRPr="00231530">
        <w:t xml:space="preserve">Navy blue skirt or pinafore dress (knee length) to be worn with white, grey or </w:t>
      </w:r>
      <w:proofErr w:type="gramStart"/>
      <w:r w:rsidRPr="00231530">
        <w:t>navy blue</w:t>
      </w:r>
      <w:proofErr w:type="gramEnd"/>
      <w:r w:rsidRPr="00231530">
        <w:t xml:space="preserve"> socks or </w:t>
      </w:r>
      <w:proofErr w:type="gramStart"/>
      <w:r w:rsidRPr="00231530">
        <w:t>navy blue</w:t>
      </w:r>
      <w:proofErr w:type="gramEnd"/>
      <w:r w:rsidRPr="00231530">
        <w:t xml:space="preserve"> tights.</w:t>
      </w:r>
    </w:p>
    <w:p w14:paraId="544D35C7" w14:textId="77777777" w:rsidR="00231530" w:rsidRPr="00231530" w:rsidRDefault="00231530" w:rsidP="009504D9">
      <w:pPr>
        <w:pStyle w:val="ListParagraph"/>
        <w:numPr>
          <w:ilvl w:val="0"/>
          <w:numId w:val="4"/>
        </w:numPr>
        <w:spacing w:after="0"/>
      </w:pPr>
      <w:r w:rsidRPr="00231530">
        <w:t>Pale blue polo shirt or blouse</w:t>
      </w:r>
    </w:p>
    <w:p w14:paraId="31150855" w14:textId="1B81D106" w:rsidR="00231530" w:rsidRDefault="00231530" w:rsidP="009504D9">
      <w:pPr>
        <w:pStyle w:val="ListParagraph"/>
        <w:numPr>
          <w:ilvl w:val="0"/>
          <w:numId w:val="4"/>
        </w:numPr>
        <w:spacing w:after="0"/>
      </w:pPr>
      <w:r w:rsidRPr="00231530">
        <w:t>Optional summer dress: blue/white gingham check to be worn with white socks</w:t>
      </w:r>
      <w:r w:rsidR="007D5A34">
        <w:t xml:space="preserve"> (some choose cycling shorts)</w:t>
      </w:r>
    </w:p>
    <w:p w14:paraId="6470631A" w14:textId="0D5CFBC0" w:rsidR="00231530" w:rsidRDefault="00231530" w:rsidP="009504D9">
      <w:pPr>
        <w:pStyle w:val="ListParagraph"/>
        <w:numPr>
          <w:ilvl w:val="0"/>
          <w:numId w:val="4"/>
        </w:numPr>
        <w:spacing w:after="0"/>
      </w:pPr>
      <w:r>
        <w:t>Sensible black or navy school shoes, boots are not permitted.</w:t>
      </w:r>
      <w:r w:rsidRPr="00231530">
        <w:t xml:space="preserve"> </w:t>
      </w:r>
      <w:r>
        <w:t xml:space="preserve"> </w:t>
      </w:r>
      <w:r w:rsidRPr="00CB357D">
        <w:t>Please help your child to be independent in changing their own shoes by providing ones that easily fasten</w:t>
      </w:r>
    </w:p>
    <w:p w14:paraId="57C0D641" w14:textId="60756954" w:rsidR="007D5A34" w:rsidRDefault="00231530" w:rsidP="007D5A34">
      <w:pPr>
        <w:pStyle w:val="ListParagraph"/>
        <w:numPr>
          <w:ilvl w:val="0"/>
          <w:numId w:val="4"/>
        </w:numPr>
        <w:spacing w:after="0"/>
      </w:pPr>
      <w:r>
        <w:t>Pair of wellies (any colour)</w:t>
      </w:r>
    </w:p>
    <w:p w14:paraId="6699B383" w14:textId="77777777" w:rsidR="00231530" w:rsidRPr="00231530" w:rsidRDefault="00231530" w:rsidP="00231530">
      <w:pPr>
        <w:pStyle w:val="ListParagraph"/>
        <w:spacing w:after="0"/>
      </w:pPr>
    </w:p>
    <w:p w14:paraId="0C615C92" w14:textId="4387022E" w:rsidR="00231530" w:rsidRDefault="00744C70" w:rsidP="00231530">
      <w:pPr>
        <w:spacing w:after="225" w:line="240" w:lineRule="auto"/>
        <w:rPr>
          <w:rFonts w:asciiTheme="minorHAnsi" w:hAnsiTheme="minorHAnsi" w:cstheme="minorHAnsi"/>
          <w:szCs w:val="24"/>
        </w:rPr>
      </w:pPr>
      <w:r>
        <w:rPr>
          <w:rFonts w:asciiTheme="minorHAnsi" w:hAnsiTheme="minorHAnsi" w:cstheme="minorHAnsi"/>
          <w:szCs w:val="24"/>
        </w:rPr>
        <w:t>Your child will also need</w:t>
      </w:r>
      <w:r w:rsidR="006F22F0">
        <w:rPr>
          <w:rFonts w:asciiTheme="minorHAnsi" w:hAnsiTheme="minorHAnsi" w:cstheme="minorHAnsi"/>
          <w:szCs w:val="24"/>
        </w:rPr>
        <w:t xml:space="preserve"> a </w:t>
      </w:r>
      <w:r w:rsidR="00231530" w:rsidRPr="00231530">
        <w:rPr>
          <w:rFonts w:asciiTheme="minorHAnsi" w:hAnsiTheme="minorHAnsi" w:cstheme="minorHAnsi"/>
          <w:szCs w:val="24"/>
        </w:rPr>
        <w:t>PE kit</w:t>
      </w:r>
      <w:r w:rsidR="009B3AD8">
        <w:rPr>
          <w:rFonts w:asciiTheme="minorHAnsi" w:hAnsiTheme="minorHAnsi" w:cstheme="minorHAnsi"/>
          <w:szCs w:val="24"/>
        </w:rPr>
        <w:t>, all in a separate named bag:</w:t>
      </w:r>
    </w:p>
    <w:p w14:paraId="0A9C5A27" w14:textId="4490CC0D" w:rsidR="003F1A64" w:rsidRPr="00794081" w:rsidRDefault="006F22F0" w:rsidP="00794081">
      <w:pPr>
        <w:pStyle w:val="ListParagraph"/>
        <w:numPr>
          <w:ilvl w:val="0"/>
          <w:numId w:val="5"/>
        </w:numPr>
        <w:spacing w:after="0" w:line="240" w:lineRule="auto"/>
        <w:rPr>
          <w:rFonts w:asciiTheme="minorHAnsi" w:hAnsiTheme="minorHAnsi" w:cstheme="minorHAnsi"/>
          <w:szCs w:val="24"/>
        </w:rPr>
      </w:pPr>
      <w:r>
        <w:rPr>
          <w:rFonts w:asciiTheme="minorHAnsi" w:hAnsiTheme="minorHAnsi" w:cstheme="minorHAnsi"/>
          <w:szCs w:val="24"/>
        </w:rPr>
        <w:t xml:space="preserve">Any plain white </w:t>
      </w:r>
      <w:r w:rsidR="00231530">
        <w:rPr>
          <w:rFonts w:asciiTheme="minorHAnsi" w:hAnsiTheme="minorHAnsi" w:cstheme="minorHAnsi"/>
          <w:szCs w:val="24"/>
        </w:rPr>
        <w:t>t</w:t>
      </w:r>
      <w:r w:rsidR="00231530" w:rsidRPr="00231530">
        <w:rPr>
          <w:rFonts w:asciiTheme="minorHAnsi" w:hAnsiTheme="minorHAnsi" w:cstheme="minorHAnsi"/>
          <w:szCs w:val="24"/>
        </w:rPr>
        <w:t>-shirt</w:t>
      </w:r>
    </w:p>
    <w:p w14:paraId="4462091D" w14:textId="787B2505" w:rsidR="00231530" w:rsidRPr="00231530" w:rsidRDefault="000176C5" w:rsidP="009504D9">
      <w:pPr>
        <w:numPr>
          <w:ilvl w:val="0"/>
          <w:numId w:val="5"/>
        </w:numPr>
        <w:spacing w:after="0" w:line="240" w:lineRule="auto"/>
        <w:rPr>
          <w:rFonts w:asciiTheme="minorHAnsi" w:hAnsiTheme="minorHAnsi" w:cstheme="minorHAnsi"/>
          <w:szCs w:val="24"/>
        </w:rPr>
      </w:pPr>
      <w:r>
        <w:rPr>
          <w:rFonts w:asciiTheme="minorHAnsi" w:hAnsiTheme="minorHAnsi" w:cstheme="minorHAnsi"/>
          <w:szCs w:val="24"/>
        </w:rPr>
        <w:t>N</w:t>
      </w:r>
      <w:r w:rsidR="00231530" w:rsidRPr="00231530">
        <w:rPr>
          <w:rFonts w:asciiTheme="minorHAnsi" w:hAnsiTheme="minorHAnsi" w:cstheme="minorHAnsi"/>
          <w:szCs w:val="24"/>
        </w:rPr>
        <w:t xml:space="preserve">avy blue shorts and / or </w:t>
      </w:r>
      <w:proofErr w:type="gramStart"/>
      <w:r w:rsidR="00231530" w:rsidRPr="00231530">
        <w:rPr>
          <w:rFonts w:asciiTheme="minorHAnsi" w:hAnsiTheme="minorHAnsi" w:cstheme="minorHAnsi"/>
          <w:szCs w:val="24"/>
        </w:rPr>
        <w:t>navy blue</w:t>
      </w:r>
      <w:proofErr w:type="gramEnd"/>
      <w:r w:rsidR="00231530" w:rsidRPr="00231530">
        <w:rPr>
          <w:rFonts w:asciiTheme="minorHAnsi" w:hAnsiTheme="minorHAnsi" w:cstheme="minorHAnsi"/>
          <w:szCs w:val="24"/>
        </w:rPr>
        <w:t xml:space="preserve"> tracksuit bottoms</w:t>
      </w:r>
    </w:p>
    <w:p w14:paraId="4AE8F336" w14:textId="0C282E81" w:rsidR="00231530" w:rsidRPr="00231530" w:rsidRDefault="001401B7" w:rsidP="009504D9">
      <w:pPr>
        <w:pStyle w:val="ListParagraph"/>
        <w:numPr>
          <w:ilvl w:val="0"/>
          <w:numId w:val="5"/>
        </w:numPr>
        <w:rPr>
          <w:rFonts w:asciiTheme="minorHAnsi" w:hAnsiTheme="minorHAnsi" w:cstheme="minorHAnsi"/>
        </w:rPr>
      </w:pPr>
      <w:r>
        <w:rPr>
          <w:u w:val="wave"/>
        </w:rPr>
        <w:t>T</w:t>
      </w:r>
      <w:r w:rsidR="00231530" w:rsidRPr="00231530">
        <w:rPr>
          <w:u w:val="wave"/>
        </w:rPr>
        <w:t>rainers</w:t>
      </w:r>
      <w:r w:rsidR="00231530" w:rsidRPr="00CB357D">
        <w:t xml:space="preserve"> </w:t>
      </w:r>
      <w:r w:rsidR="00231530">
        <w:t>(</w:t>
      </w:r>
      <w:r w:rsidR="00231530" w:rsidRPr="00CB357D">
        <w:t>from February</w:t>
      </w:r>
      <w:r w:rsidR="00231530">
        <w:t>)</w:t>
      </w:r>
    </w:p>
    <w:p w14:paraId="6706D680" w14:textId="14FCB089" w:rsidR="003A6202" w:rsidRDefault="003A6202" w:rsidP="003A6202">
      <w:r w:rsidRPr="00CB357D">
        <w:t xml:space="preserve">In summer, your child will need </w:t>
      </w:r>
      <w:r w:rsidRPr="00F96728">
        <w:rPr>
          <w:iCs/>
        </w:rPr>
        <w:t>a</w:t>
      </w:r>
      <w:r w:rsidRPr="00CB357D">
        <w:rPr>
          <w:i/>
          <w:iCs/>
        </w:rPr>
        <w:t xml:space="preserve"> </w:t>
      </w:r>
      <w:r w:rsidRPr="00CF7F85">
        <w:rPr>
          <w:b/>
          <w:bCs/>
          <w:u w:val="wave"/>
        </w:rPr>
        <w:t>sunhat</w:t>
      </w:r>
      <w:r w:rsidRPr="00CB357D">
        <w:t xml:space="preserve">. </w:t>
      </w:r>
    </w:p>
    <w:p w14:paraId="4FA8B2C1" w14:textId="7E58544D" w:rsidR="00067CAB" w:rsidRPr="00AA7220" w:rsidRDefault="003A6202" w:rsidP="003A6202">
      <w:pPr>
        <w:rPr>
          <w:bCs/>
          <w:iCs/>
        </w:rPr>
      </w:pPr>
      <w:r w:rsidRPr="00CB357D">
        <w:rPr>
          <w:bCs/>
          <w:iCs/>
        </w:rPr>
        <w:t xml:space="preserve">It is </w:t>
      </w:r>
      <w:r w:rsidRPr="009B3AD8">
        <w:rPr>
          <w:b/>
          <w:iCs/>
          <w:u w:val="single"/>
        </w:rPr>
        <w:t>essential</w:t>
      </w:r>
      <w:r w:rsidRPr="00CB357D">
        <w:rPr>
          <w:bCs/>
          <w:iCs/>
        </w:rPr>
        <w:t xml:space="preserve"> to name all clothing </w:t>
      </w:r>
      <w:r w:rsidR="001B35B7">
        <w:rPr>
          <w:bCs/>
          <w:iCs/>
        </w:rPr>
        <w:t xml:space="preserve">and footwear </w:t>
      </w:r>
      <w:r w:rsidRPr="00CB357D">
        <w:rPr>
          <w:bCs/>
          <w:iCs/>
        </w:rPr>
        <w:t>or it will be impossible to track down if it goes missing</w:t>
      </w:r>
      <w:r w:rsidR="000176C5">
        <w:rPr>
          <w:bCs/>
          <w:iCs/>
        </w:rPr>
        <w:t xml:space="preserve">. </w:t>
      </w:r>
      <w:r w:rsidR="001B35B7">
        <w:rPr>
          <w:bCs/>
          <w:iCs/>
        </w:rPr>
        <w:t xml:space="preserve"> </w:t>
      </w:r>
      <w:r w:rsidR="000176C5">
        <w:rPr>
          <w:bCs/>
          <w:iCs/>
        </w:rPr>
        <w:t>W</w:t>
      </w:r>
      <w:r w:rsidR="007C55DB">
        <w:rPr>
          <w:bCs/>
          <w:iCs/>
        </w:rPr>
        <w:t xml:space="preserve">e recommend you use </w:t>
      </w:r>
      <w:r w:rsidR="003D6DAD">
        <w:rPr>
          <w:bCs/>
          <w:iCs/>
        </w:rPr>
        <w:t>name labels or a permanent laundry marker</w:t>
      </w:r>
      <w:r>
        <w:rPr>
          <w:bCs/>
          <w:iCs/>
        </w:rPr>
        <w:t xml:space="preserve"> </w:t>
      </w:r>
      <w:r w:rsidRPr="00CB357D">
        <w:rPr>
          <w:bCs/>
          <w:iCs/>
        </w:rPr>
        <w:t>(</w:t>
      </w:r>
      <w:r w:rsidR="003D6DAD">
        <w:rPr>
          <w:bCs/>
          <w:iCs/>
        </w:rPr>
        <w:t>normal pen</w:t>
      </w:r>
      <w:r w:rsidRPr="00CB357D">
        <w:rPr>
          <w:bCs/>
          <w:iCs/>
        </w:rPr>
        <w:t xml:space="preserve"> is</w:t>
      </w:r>
      <w:r>
        <w:rPr>
          <w:bCs/>
          <w:iCs/>
        </w:rPr>
        <w:t xml:space="preserve"> not reliable as it washes out).</w:t>
      </w:r>
    </w:p>
    <w:p w14:paraId="4ED23A07" w14:textId="0A0EA515" w:rsidR="003A6202" w:rsidRPr="00CB357D" w:rsidRDefault="009B3AD8" w:rsidP="009B3AD8">
      <w:pPr>
        <w:pStyle w:val="Heading1"/>
      </w:pPr>
      <w:r>
        <w:t>Other Essential Items</w:t>
      </w:r>
    </w:p>
    <w:p w14:paraId="7208FB00" w14:textId="77777777" w:rsidR="003A6202" w:rsidRPr="00CB357D" w:rsidRDefault="003A6202" w:rsidP="009B3AD8">
      <w:pPr>
        <w:pStyle w:val="Listlevel2"/>
        <w:rPr>
          <w:i/>
          <w:iCs/>
        </w:rPr>
      </w:pPr>
      <w:r w:rsidRPr="00CB357D">
        <w:t xml:space="preserve">Water and snacks </w:t>
      </w:r>
    </w:p>
    <w:p w14:paraId="5D9234BF" w14:textId="2C3A90A5" w:rsidR="003A6202" w:rsidRDefault="003A6202" w:rsidP="003A6202">
      <w:r>
        <w:t xml:space="preserve">If you know that your child is </w:t>
      </w:r>
      <w:r w:rsidR="00690F01">
        <w:t>particular about</w:t>
      </w:r>
      <w:r>
        <w:t xml:space="preserve"> some fruits and vegetables, please feel free to send them in with</w:t>
      </w:r>
      <w:r w:rsidR="00690F01">
        <w:t xml:space="preserve"> </w:t>
      </w:r>
      <w:r w:rsidR="00CF6375">
        <w:t>fruit/ vegetable</w:t>
      </w:r>
      <w:r w:rsidR="00BF1C1C">
        <w:t>s</w:t>
      </w:r>
      <w:r w:rsidR="00CF6375">
        <w:t xml:space="preserve"> of their choice</w:t>
      </w:r>
      <w:r w:rsidR="009B3AD8">
        <w:t xml:space="preserve">.  Please </w:t>
      </w:r>
      <w:proofErr w:type="gramStart"/>
      <w:r w:rsidR="009B3AD8">
        <w:t>note</w:t>
      </w:r>
      <w:r w:rsidR="00CF6375">
        <w:t>:</w:t>
      </w:r>
      <w:proofErr w:type="gramEnd"/>
      <w:r w:rsidR="00CF6375">
        <w:t xml:space="preserve"> </w:t>
      </w:r>
      <w:r w:rsidR="009B3AD8">
        <w:t>cereal bars</w:t>
      </w:r>
      <w:r w:rsidR="00CF6375">
        <w:t xml:space="preserve"> or alternative snacks are not </w:t>
      </w:r>
      <w:r w:rsidR="00AD527A">
        <w:t>permitted.</w:t>
      </w:r>
    </w:p>
    <w:p w14:paraId="4BF3BC59" w14:textId="771EE660" w:rsidR="00471CBD" w:rsidRPr="00CB357D" w:rsidRDefault="00AD527A" w:rsidP="003A6202">
      <w:r>
        <w:t>Also ensure that you child’s water bottle</w:t>
      </w:r>
      <w:r w:rsidR="00471CBD">
        <w:t xml:space="preserve"> (from home)</w:t>
      </w:r>
      <w:r>
        <w:t xml:space="preserve"> is clearly named</w:t>
      </w:r>
      <w:r w:rsidR="00471CBD">
        <w:t xml:space="preserve"> to avoid any confusion. </w:t>
      </w:r>
    </w:p>
    <w:p w14:paraId="569E7C7B" w14:textId="77777777" w:rsidR="003A6202" w:rsidRPr="00CB357D" w:rsidRDefault="003A6202" w:rsidP="009B3AD8">
      <w:pPr>
        <w:pStyle w:val="Listlevel2"/>
      </w:pPr>
      <w:r w:rsidRPr="00CB357D">
        <w:t xml:space="preserve">Book bags </w:t>
      </w:r>
    </w:p>
    <w:p w14:paraId="191A6084" w14:textId="49BB098E" w:rsidR="003A6202" w:rsidRDefault="003A6202" w:rsidP="003A6202">
      <w:r w:rsidRPr="00CB357D">
        <w:t xml:space="preserve">Every child will need </w:t>
      </w:r>
      <w:r w:rsidRPr="00CB357D">
        <w:rPr>
          <w:u w:val="wave"/>
        </w:rPr>
        <w:t xml:space="preserve">a </w:t>
      </w:r>
      <w:r w:rsidR="007B6F98">
        <w:rPr>
          <w:u w:val="wave"/>
        </w:rPr>
        <w:t xml:space="preserve">branded </w:t>
      </w:r>
      <w:r w:rsidRPr="00CB357D">
        <w:rPr>
          <w:u w:val="wave"/>
        </w:rPr>
        <w:t>book bag</w:t>
      </w:r>
      <w:r w:rsidRPr="00CB357D">
        <w:t xml:space="preserve"> for their home reading books, personal belongings</w:t>
      </w:r>
      <w:r w:rsidR="004A5256">
        <w:t xml:space="preserve">, home challenges and </w:t>
      </w:r>
      <w:r w:rsidRPr="00CB357D">
        <w:t>communication</w:t>
      </w:r>
      <w:r w:rsidR="00C63520">
        <w:t xml:space="preserve"> </w:t>
      </w:r>
      <w:r w:rsidR="009B3AD8">
        <w:t>from</w:t>
      </w:r>
      <w:r w:rsidR="000013AD">
        <w:t xml:space="preserve"> our uniform supplier</w:t>
      </w:r>
      <w:r w:rsidR="009B3AD8">
        <w:t xml:space="preserve"> </w:t>
      </w:r>
      <w:hyperlink r:id="rId13" w:history="1">
        <w:r w:rsidR="00E471CD" w:rsidRPr="00837D71">
          <w:rPr>
            <w:rStyle w:val="Hyperlink"/>
          </w:rPr>
          <w:t>www.earthuniform.com</w:t>
        </w:r>
      </w:hyperlink>
      <w:r w:rsidR="000013AD">
        <w:t xml:space="preserve">.  Bookbags are </w:t>
      </w:r>
      <w:r w:rsidR="0095579A">
        <w:t>used</w:t>
      </w:r>
      <w:r w:rsidR="009B3AD8">
        <w:t xml:space="preserve"> </w:t>
      </w:r>
      <w:r w:rsidRPr="00CB357D">
        <w:t>by your child for the remainder of their time at SCPS</w:t>
      </w:r>
      <w:r w:rsidR="000013AD">
        <w:t>, not just in Kites</w:t>
      </w:r>
      <w:r w:rsidRPr="00CB357D">
        <w:t>.</w:t>
      </w:r>
      <w:r>
        <w:t xml:space="preserve"> </w:t>
      </w:r>
      <w:r w:rsidR="009B3AD8">
        <w:t xml:space="preserve"> </w:t>
      </w:r>
      <w:r>
        <w:t>It can be useful to attach a keyring, ribbons or stickers to the book bag so that your child can easily identify it.</w:t>
      </w:r>
    </w:p>
    <w:p w14:paraId="15E40698" w14:textId="77777777" w:rsidR="003A6202" w:rsidRPr="00CB357D" w:rsidRDefault="003A6202" w:rsidP="009B3AD8">
      <w:pPr>
        <w:pStyle w:val="Heading1"/>
      </w:pPr>
      <w:r w:rsidRPr="00CB357D">
        <w:lastRenderedPageBreak/>
        <w:t>Forest Camp</w:t>
      </w:r>
    </w:p>
    <w:p w14:paraId="67DDB2A8" w14:textId="7BE1D5C5" w:rsidR="003A6202" w:rsidRPr="00CB357D" w:rsidRDefault="003A6202" w:rsidP="003A6202">
      <w:pPr>
        <w:rPr>
          <w:rFonts w:cs="Arial"/>
          <w:bCs/>
        </w:rPr>
      </w:pPr>
      <w:r>
        <w:rPr>
          <w:rFonts w:cs="Arial"/>
          <w:bCs/>
        </w:rPr>
        <w:t>The children in Kites</w:t>
      </w:r>
      <w:r w:rsidR="009B3AD8">
        <w:rPr>
          <w:rFonts w:cs="Arial"/>
          <w:bCs/>
        </w:rPr>
        <w:t xml:space="preserve"> </w:t>
      </w:r>
      <w:r>
        <w:rPr>
          <w:rFonts w:cs="Arial"/>
          <w:bCs/>
        </w:rPr>
        <w:t>visit</w:t>
      </w:r>
      <w:r w:rsidRPr="00CB357D">
        <w:rPr>
          <w:rFonts w:cs="Arial"/>
          <w:bCs/>
        </w:rPr>
        <w:t xml:space="preserve"> Forest Camp (in the school grounds) once </w:t>
      </w:r>
      <w:r w:rsidR="009B3AD8">
        <w:rPr>
          <w:rFonts w:cs="Arial"/>
          <w:bCs/>
        </w:rPr>
        <w:t xml:space="preserve">a </w:t>
      </w:r>
      <w:r w:rsidRPr="00CB357D">
        <w:rPr>
          <w:rFonts w:cs="Arial"/>
          <w:bCs/>
        </w:rPr>
        <w:t>fortnight</w:t>
      </w:r>
      <w:r w:rsidR="009B3AD8">
        <w:rPr>
          <w:rFonts w:cs="Arial"/>
          <w:bCs/>
        </w:rPr>
        <w:t xml:space="preserve"> </w:t>
      </w:r>
      <w:r w:rsidRPr="00CB357D">
        <w:rPr>
          <w:rFonts w:cs="Arial"/>
          <w:bCs/>
        </w:rPr>
        <w:t>with a Forest School leader and another member of staff.</w:t>
      </w:r>
    </w:p>
    <w:p w14:paraId="3F1BD523" w14:textId="348BC700" w:rsidR="003A6202" w:rsidRPr="00CB357D" w:rsidRDefault="003A6202" w:rsidP="003A6202">
      <w:pPr>
        <w:rPr>
          <w:rFonts w:cs="Arial"/>
          <w:bCs/>
        </w:rPr>
      </w:pPr>
      <w:r w:rsidRPr="00CB357D">
        <w:rPr>
          <w:rFonts w:cs="Arial"/>
          <w:bCs/>
        </w:rPr>
        <w:t>Forest Camp offers the children opportunities to make choices, initiate learning and take risks</w:t>
      </w:r>
      <w:r>
        <w:rPr>
          <w:rFonts w:cs="Arial"/>
          <w:bCs/>
        </w:rPr>
        <w:t xml:space="preserve"> safely</w:t>
      </w:r>
      <w:r w:rsidRPr="00CB357D">
        <w:rPr>
          <w:rFonts w:cs="Arial"/>
          <w:bCs/>
        </w:rPr>
        <w:t>.</w:t>
      </w:r>
      <w:r w:rsidR="009B3AD8">
        <w:rPr>
          <w:rFonts w:cs="Arial"/>
          <w:bCs/>
        </w:rPr>
        <w:t xml:space="preserve"> </w:t>
      </w:r>
      <w:r w:rsidRPr="00CB357D">
        <w:rPr>
          <w:rFonts w:cs="Arial"/>
          <w:bCs/>
        </w:rPr>
        <w:t xml:space="preserve"> It offers them different ways to learn and experience a full curriculum in a woodland environment. </w:t>
      </w:r>
      <w:r w:rsidR="009B3AD8">
        <w:rPr>
          <w:rFonts w:cs="Arial"/>
          <w:bCs/>
        </w:rPr>
        <w:t xml:space="preserve"> </w:t>
      </w:r>
      <w:r w:rsidRPr="00CB357D">
        <w:rPr>
          <w:rFonts w:cs="Arial"/>
          <w:bCs/>
        </w:rPr>
        <w:t>It also encourages positive attitudes and behaviour.</w:t>
      </w:r>
    </w:p>
    <w:p w14:paraId="3D1867F6" w14:textId="1D328EBA" w:rsidR="009B3AD8" w:rsidRDefault="003A6202" w:rsidP="003A6202">
      <w:pPr>
        <w:rPr>
          <w:rFonts w:cs="Arial"/>
          <w:bCs/>
        </w:rPr>
      </w:pPr>
      <w:r w:rsidRPr="00CB357D">
        <w:rPr>
          <w:rFonts w:cs="Arial"/>
          <w:bCs/>
        </w:rPr>
        <w:t xml:space="preserve">Children need to wear appropriate clothing. </w:t>
      </w:r>
      <w:r w:rsidR="009B3AD8">
        <w:rPr>
          <w:rFonts w:cs="Arial"/>
          <w:bCs/>
        </w:rPr>
        <w:t xml:space="preserve"> </w:t>
      </w:r>
      <w:r w:rsidRPr="00CB357D">
        <w:rPr>
          <w:rFonts w:cs="Arial"/>
          <w:bCs/>
        </w:rPr>
        <w:t xml:space="preserve">Although we have some </w:t>
      </w:r>
      <w:r w:rsidR="003C2B34">
        <w:rPr>
          <w:rFonts w:cs="Arial"/>
          <w:bCs/>
        </w:rPr>
        <w:t xml:space="preserve">spare </w:t>
      </w:r>
      <w:r w:rsidRPr="00CB357D">
        <w:rPr>
          <w:rFonts w:cs="Arial"/>
          <w:bCs/>
          <w:u w:val="wave"/>
        </w:rPr>
        <w:t>waterproof trousers and jackets</w:t>
      </w:r>
      <w:r w:rsidR="00BB6B29">
        <w:rPr>
          <w:rFonts w:cs="Arial"/>
          <w:bCs/>
          <w:u w:val="wave"/>
        </w:rPr>
        <w:t>, or an all in one</w:t>
      </w:r>
      <w:r w:rsidRPr="00CB357D">
        <w:rPr>
          <w:rFonts w:cs="Arial"/>
          <w:bCs/>
        </w:rPr>
        <w:t xml:space="preserve">, </w:t>
      </w:r>
      <w:r w:rsidRPr="003C2B34">
        <w:rPr>
          <w:rFonts w:cs="Arial"/>
          <w:b/>
        </w:rPr>
        <w:t xml:space="preserve">it </w:t>
      </w:r>
      <w:r w:rsidR="00555DD2" w:rsidRPr="003C2B34">
        <w:rPr>
          <w:rFonts w:cs="Arial"/>
          <w:b/>
        </w:rPr>
        <w:t>would be helpful if they could have their own</w:t>
      </w:r>
      <w:r w:rsidRPr="00CB357D">
        <w:rPr>
          <w:rFonts w:cs="Arial"/>
          <w:bCs/>
        </w:rPr>
        <w:t xml:space="preserve">. </w:t>
      </w:r>
      <w:r w:rsidR="009B3AD8">
        <w:rPr>
          <w:rFonts w:cs="Arial"/>
          <w:bCs/>
        </w:rPr>
        <w:t xml:space="preserve"> </w:t>
      </w:r>
      <w:r w:rsidRPr="00CB357D">
        <w:rPr>
          <w:rFonts w:cs="Arial"/>
          <w:bCs/>
        </w:rPr>
        <w:t xml:space="preserve">Children will need to wear welly boots and will need to have appropriate clothing for the season (e.g. hat and gloves for </w:t>
      </w:r>
      <w:r w:rsidR="009B3AD8">
        <w:rPr>
          <w:rFonts w:cs="Arial"/>
          <w:bCs/>
        </w:rPr>
        <w:t>w</w:t>
      </w:r>
      <w:r w:rsidRPr="00CB357D">
        <w:rPr>
          <w:rFonts w:cs="Arial"/>
          <w:bCs/>
        </w:rPr>
        <w:t>inter</w:t>
      </w:r>
      <w:r w:rsidR="009B3AD8">
        <w:rPr>
          <w:rFonts w:cs="Arial"/>
          <w:bCs/>
        </w:rPr>
        <w:t>, sunhats for summer</w:t>
      </w:r>
      <w:r w:rsidRPr="00CB357D">
        <w:rPr>
          <w:rFonts w:cs="Arial"/>
          <w:bCs/>
        </w:rPr>
        <w:t>)</w:t>
      </w:r>
      <w:r w:rsidR="00555DD2">
        <w:rPr>
          <w:rFonts w:cs="Arial"/>
          <w:bCs/>
        </w:rPr>
        <w:t xml:space="preserve">, </w:t>
      </w:r>
      <w:r w:rsidRPr="00CB357D">
        <w:rPr>
          <w:rFonts w:cs="Arial"/>
          <w:bCs/>
        </w:rPr>
        <w:t>as we go to Forest Camp no matter what the weather.</w:t>
      </w:r>
      <w:r w:rsidR="009B3AD8">
        <w:rPr>
          <w:rFonts w:cs="Arial"/>
          <w:bCs/>
        </w:rPr>
        <w:t xml:space="preserve"> </w:t>
      </w:r>
      <w:r w:rsidRPr="00CB357D">
        <w:rPr>
          <w:rFonts w:cs="Arial"/>
          <w:bCs/>
        </w:rPr>
        <w:t xml:space="preserve"> </w:t>
      </w:r>
    </w:p>
    <w:p w14:paraId="29CC6E17" w14:textId="75DA99FC" w:rsidR="003A6202" w:rsidRPr="00CB357D" w:rsidRDefault="003A6202" w:rsidP="003A6202">
      <w:pPr>
        <w:rPr>
          <w:bCs/>
          <w:w w:val="76"/>
        </w:rPr>
      </w:pPr>
      <w:r>
        <w:rPr>
          <w:rFonts w:cs="Arial"/>
          <w:bCs/>
        </w:rPr>
        <w:t xml:space="preserve">Please ensure that this is all </w:t>
      </w:r>
      <w:r w:rsidR="009B3AD8">
        <w:rPr>
          <w:rFonts w:cs="Arial"/>
          <w:bCs/>
        </w:rPr>
        <w:t xml:space="preserve">clearly </w:t>
      </w:r>
      <w:r>
        <w:rPr>
          <w:rFonts w:cs="Arial"/>
          <w:bCs/>
        </w:rPr>
        <w:t xml:space="preserve">named and placed in a separate bag to </w:t>
      </w:r>
      <w:r w:rsidR="009B3AD8">
        <w:rPr>
          <w:rFonts w:cs="Arial"/>
          <w:bCs/>
        </w:rPr>
        <w:t xml:space="preserve">their </w:t>
      </w:r>
      <w:r>
        <w:rPr>
          <w:rFonts w:cs="Arial"/>
          <w:bCs/>
        </w:rPr>
        <w:t>PE kit.</w:t>
      </w:r>
    </w:p>
    <w:p w14:paraId="2052C8C8" w14:textId="77777777" w:rsidR="003A6202" w:rsidRPr="00CB357D" w:rsidRDefault="003A6202" w:rsidP="009B3AD8">
      <w:pPr>
        <w:pStyle w:val="Heading1"/>
      </w:pPr>
      <w:r w:rsidRPr="00CB357D">
        <w:t xml:space="preserve">Health </w:t>
      </w:r>
    </w:p>
    <w:p w14:paraId="21E4C169" w14:textId="4351DB47" w:rsidR="009B3AD8" w:rsidRDefault="003A6202" w:rsidP="003A6202">
      <w:r w:rsidRPr="00CB357D">
        <w:t xml:space="preserve">Please keep your child at home if </w:t>
      </w:r>
      <w:r w:rsidR="00263095">
        <w:t>they have</w:t>
      </w:r>
      <w:r>
        <w:t xml:space="preserve"> been ill during the night.</w:t>
      </w:r>
      <w:r w:rsidR="009B3AD8">
        <w:t xml:space="preserve"> </w:t>
      </w:r>
      <w:r w:rsidRPr="00CB357D">
        <w:t xml:space="preserve"> If </w:t>
      </w:r>
      <w:r w:rsidR="008277B6">
        <w:t>your child</w:t>
      </w:r>
      <w:r w:rsidRPr="00CB357D">
        <w:t xml:space="preserve"> ha</w:t>
      </w:r>
      <w:r w:rsidR="008277B6">
        <w:t>s</w:t>
      </w:r>
      <w:r w:rsidRPr="00CB357D">
        <w:t xml:space="preserve"> suffered from diarrhoea or vomiting, they </w:t>
      </w:r>
      <w:r w:rsidR="009B3AD8">
        <w:t>must</w:t>
      </w:r>
      <w:r w:rsidRPr="00CB357D">
        <w:t xml:space="preserve"> remain </w:t>
      </w:r>
      <w:r w:rsidR="009B3AD8">
        <w:t xml:space="preserve">away from </w:t>
      </w:r>
      <w:r>
        <w:t>school for 48 hours.</w:t>
      </w:r>
      <w:r w:rsidRPr="00CB357D">
        <w:t xml:space="preserve"> </w:t>
      </w:r>
      <w:r w:rsidR="009B3AD8">
        <w:t xml:space="preserve"> </w:t>
      </w:r>
      <w:r w:rsidRPr="00CB357D">
        <w:t xml:space="preserve">If they have a fever, it advisable to keep them at home for at least 24 hours after the temperature has subsided.  </w:t>
      </w:r>
    </w:p>
    <w:p w14:paraId="22ED6F7C" w14:textId="007F9F56" w:rsidR="003A6202" w:rsidRPr="00CB357D" w:rsidRDefault="003A6202" w:rsidP="003A6202">
      <w:r w:rsidRPr="00CB357D">
        <w:t>Please let us know by telephone or email</w:t>
      </w:r>
      <w:r w:rsidR="009B3AD8">
        <w:t xml:space="preserve"> to the school office</w:t>
      </w:r>
      <w:r w:rsidRPr="00CB357D">
        <w:t xml:space="preserve"> if your child is absent for any reason</w:t>
      </w:r>
      <w:r w:rsidR="00843739">
        <w:t xml:space="preserve"> before 9:30am</w:t>
      </w:r>
      <w:r w:rsidRPr="00CB357D">
        <w:t>.</w:t>
      </w:r>
      <w:r w:rsidR="009B3AD8">
        <w:t xml:space="preserve"> </w:t>
      </w:r>
      <w:r w:rsidRPr="00CB357D">
        <w:t xml:space="preserve"> In the event of your child falling ill during the day, we will contact you immediately so please keep us informed of any changes to contact details</w:t>
      </w:r>
      <w:r w:rsidR="00CA6F8A">
        <w:t xml:space="preserve">. </w:t>
      </w:r>
      <w:r w:rsidRPr="00CB357D">
        <w:t>We are advised not to administer medi</w:t>
      </w:r>
      <w:r>
        <w:t>cines to children at school</w:t>
      </w:r>
      <w:r w:rsidRPr="00CB357D">
        <w:t xml:space="preserve"> except in special circumstances such as </w:t>
      </w:r>
      <w:r>
        <w:t xml:space="preserve">if your child has an </w:t>
      </w:r>
      <w:r w:rsidR="00DA2954">
        <w:t>EpiPen</w:t>
      </w:r>
      <w:r>
        <w:t xml:space="preserve">, </w:t>
      </w:r>
      <w:r w:rsidRPr="00CB357D">
        <w:t>asthma</w:t>
      </w:r>
      <w:r>
        <w:t xml:space="preserve"> or needs antibiotics</w:t>
      </w:r>
      <w:r w:rsidRPr="00CB357D">
        <w:t xml:space="preserve">. </w:t>
      </w:r>
      <w:r w:rsidR="00856B42">
        <w:t xml:space="preserve"> </w:t>
      </w:r>
      <w:r w:rsidRPr="00CB357D">
        <w:t xml:space="preserve">Please talk to the school office if there are other circumstances. </w:t>
      </w:r>
    </w:p>
    <w:p w14:paraId="455BE003" w14:textId="26E54A50" w:rsidR="00DC5552" w:rsidRPr="00CB357D" w:rsidRDefault="003A6202" w:rsidP="003A6202">
      <w:pPr>
        <w:rPr>
          <w:bCs/>
          <w:w w:val="78"/>
        </w:rPr>
      </w:pPr>
      <w:r w:rsidRPr="00CB357D">
        <w:t xml:space="preserve">If your child has any kind of serious food allergy, a photograph of your child, together with the allergy list and consequences, should be provided for your child's teacher for display on the staff notice board. </w:t>
      </w:r>
      <w:r w:rsidR="00856B42">
        <w:t xml:space="preserve"> </w:t>
      </w:r>
      <w:r>
        <w:t>This will also be given to the staff in Kites Kitchen</w:t>
      </w:r>
      <w:r w:rsidR="009837A7">
        <w:t>.</w:t>
      </w:r>
    </w:p>
    <w:p w14:paraId="125ECA47" w14:textId="77777777" w:rsidR="003A6202" w:rsidRPr="00832B64" w:rsidRDefault="003A6202" w:rsidP="00832B64">
      <w:pPr>
        <w:pStyle w:val="Listlevel2"/>
      </w:pPr>
      <w:r w:rsidRPr="00832B64">
        <w:t>Accident and injury policy</w:t>
      </w:r>
    </w:p>
    <w:p w14:paraId="25D4023F" w14:textId="521CF90F" w:rsidR="00067CAB" w:rsidRPr="00CB357D" w:rsidRDefault="00856B42" w:rsidP="003A6202">
      <w:r>
        <w:t>All a</w:t>
      </w:r>
      <w:r w:rsidR="003A6202">
        <w:t xml:space="preserve">ccidents and </w:t>
      </w:r>
      <w:r w:rsidR="003A6202" w:rsidRPr="00CB357D">
        <w:t xml:space="preserve">injuries are noted in the accident book. </w:t>
      </w:r>
      <w:r>
        <w:t xml:space="preserve"> </w:t>
      </w:r>
      <w:r w:rsidR="003A6202" w:rsidRPr="00CB357D">
        <w:t xml:space="preserve">Depending on the severity of the injury, you may be informed by telephone or in person at the end of the day. </w:t>
      </w:r>
      <w:r>
        <w:t xml:space="preserve"> </w:t>
      </w:r>
      <w:r w:rsidR="003A6202" w:rsidRPr="00CB357D">
        <w:t xml:space="preserve">Head injuries will be reported as soon as possible. </w:t>
      </w:r>
    </w:p>
    <w:p w14:paraId="339BD7F2" w14:textId="77777777" w:rsidR="003A6202" w:rsidRPr="00CB357D" w:rsidRDefault="003A6202" w:rsidP="00856B42">
      <w:pPr>
        <w:pStyle w:val="Heading1"/>
      </w:pPr>
      <w:r w:rsidRPr="00CB357D">
        <w:t>Holidays</w:t>
      </w:r>
    </w:p>
    <w:p w14:paraId="5342351A" w14:textId="014D5619" w:rsidR="00FA4AB0" w:rsidRDefault="00FA4AB0" w:rsidP="003A6202">
      <w:r w:rsidRPr="00FA4AB0">
        <w:t xml:space="preserve">Regular attendance is important for your child’s learning, development and wellbeing. </w:t>
      </w:r>
      <w:r>
        <w:t xml:space="preserve"> </w:t>
      </w:r>
      <w:r w:rsidRPr="00FA4AB0">
        <w:t>We therefore expect children enrolled at our school to attend throughout term time.</w:t>
      </w:r>
      <w:r>
        <w:t xml:space="preserve"> </w:t>
      </w:r>
      <w:r w:rsidRPr="00FA4AB0">
        <w:t xml:space="preserve"> If your child </w:t>
      </w:r>
      <w:r w:rsidRPr="00FA4AB0">
        <w:lastRenderedPageBreak/>
        <w:t xml:space="preserve">needs to be absent for any reason, including a request for leave during term time, please complete a permission form available from the school office. </w:t>
      </w:r>
      <w:r>
        <w:t xml:space="preserve"> </w:t>
      </w:r>
      <w:r w:rsidRPr="00FA4AB0">
        <w:t>Requests will be considered in accordance with school policy and statutory guidance</w:t>
      </w:r>
    </w:p>
    <w:p w14:paraId="0F4D22CE" w14:textId="44AF3AE2" w:rsidR="003A6202" w:rsidRDefault="003A6202" w:rsidP="00856B42">
      <w:pPr>
        <w:pStyle w:val="Heading1"/>
      </w:pPr>
      <w:r w:rsidRPr="00CB357D">
        <w:t xml:space="preserve">Home/School Communication </w:t>
      </w:r>
    </w:p>
    <w:p w14:paraId="5E7FCB2E" w14:textId="0EAAC4BB" w:rsidR="00E45DAE" w:rsidRDefault="00E45DAE" w:rsidP="006453FE">
      <w:r w:rsidRPr="003575CD">
        <w:rPr>
          <w:noProof/>
        </w:rPr>
        <w:drawing>
          <wp:anchor distT="0" distB="0" distL="114300" distR="114300" simplePos="0" relativeHeight="251659268" behindDoc="0" locked="0" layoutInCell="1" allowOverlap="1" wp14:anchorId="5E7053F9" wp14:editId="5024DD6F">
            <wp:simplePos x="0" y="0"/>
            <wp:positionH relativeFrom="column">
              <wp:posOffset>4756785</wp:posOffset>
            </wp:positionH>
            <wp:positionV relativeFrom="paragraph">
              <wp:posOffset>616585</wp:posOffset>
            </wp:positionV>
            <wp:extent cx="1143000" cy="1145518"/>
            <wp:effectExtent l="0" t="0" r="0" b="0"/>
            <wp:wrapNone/>
            <wp:docPr id="200583091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30912" name="Picture 1" descr="A qr code with a dinosau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5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8D8" w:rsidRPr="00CB357D">
        <w:t>We try very hard to keep parents regularly informed about what’s going on in school</w:t>
      </w:r>
      <w:r w:rsidR="00B62C7E">
        <w:t xml:space="preserve">, via weekly </w:t>
      </w:r>
      <w:r w:rsidR="00385707">
        <w:t xml:space="preserve">whole school </w:t>
      </w:r>
      <w:r w:rsidR="00B62C7E">
        <w:t xml:space="preserve">newsletters and </w:t>
      </w:r>
      <w:r w:rsidR="00565B2C">
        <w:t xml:space="preserve">Kites specific </w:t>
      </w:r>
      <w:r w:rsidR="00B62C7E">
        <w:t xml:space="preserve">posts </w:t>
      </w:r>
      <w:r w:rsidR="00565B2C">
        <w:t>on</w:t>
      </w:r>
      <w:r w:rsidR="00B62C7E">
        <w:t xml:space="preserve"> our website</w:t>
      </w:r>
      <w:r w:rsidR="00206685">
        <w:t xml:space="preserve"> </w:t>
      </w:r>
      <w:hyperlink r:id="rId15" w:history="1">
        <w:r w:rsidR="00565B2C" w:rsidRPr="005A0C91">
          <w:rPr>
            <w:rStyle w:val="Hyperlink"/>
          </w:rPr>
          <w:t>https://sonningcommonprimary.co.uk/kites</w:t>
        </w:r>
      </w:hyperlink>
      <w:r w:rsidR="006548D8" w:rsidRPr="00CB357D">
        <w:t>.</w:t>
      </w:r>
      <w:r w:rsidR="009223E6">
        <w:t xml:space="preserve"> </w:t>
      </w:r>
      <w:r w:rsidR="00565B2C">
        <w:t xml:space="preserve"> </w:t>
      </w:r>
      <w:r w:rsidR="008843E2">
        <w:t xml:space="preserve">You can get the website updates emailed to you by </w:t>
      </w:r>
      <w:r w:rsidR="00A66146">
        <w:t>subscrib</w:t>
      </w:r>
      <w:r w:rsidR="008843E2">
        <w:t>ing</w:t>
      </w:r>
      <w:r w:rsidR="00A66146">
        <w:t xml:space="preserve"> </w:t>
      </w:r>
      <w:r w:rsidR="009223E6">
        <w:t xml:space="preserve">to our weekly </w:t>
      </w:r>
      <w:r w:rsidR="00D8674D">
        <w:t xml:space="preserve">Kites </w:t>
      </w:r>
      <w:r w:rsidR="009223E6">
        <w:t>updates</w:t>
      </w:r>
      <w:r w:rsidR="007C008C">
        <w:t xml:space="preserve"> </w:t>
      </w:r>
      <w:r w:rsidR="00A66146">
        <w:t>by scanning</w:t>
      </w:r>
      <w:r w:rsidR="007C008C">
        <w:t xml:space="preserve"> the </w:t>
      </w:r>
      <w:r w:rsidR="006453FE">
        <w:t>QR code below.</w:t>
      </w:r>
      <w:r w:rsidR="006548D8" w:rsidRPr="00CB357D">
        <w:t xml:space="preserve"> </w:t>
      </w:r>
      <w:r w:rsidR="006548D8">
        <w:t xml:space="preserve"> </w:t>
      </w:r>
    </w:p>
    <w:p w14:paraId="61218B99" w14:textId="05C3A466" w:rsidR="00E45DAE" w:rsidRDefault="00D7779E" w:rsidP="006453FE">
      <w:r>
        <w:t>We also send out regular PTA updates</w:t>
      </w:r>
      <w:r w:rsidR="00EC5906">
        <w:t xml:space="preserve"> and post on our social media pages.</w:t>
      </w:r>
    </w:p>
    <w:p w14:paraId="053650E8" w14:textId="77777777" w:rsidR="00E45DAE" w:rsidRDefault="00E45DAE" w:rsidP="006453FE"/>
    <w:p w14:paraId="5A8459B5" w14:textId="77777777" w:rsidR="00E45DAE" w:rsidRDefault="00E45DAE" w:rsidP="006453FE"/>
    <w:p w14:paraId="606B924E" w14:textId="79FB95F0" w:rsidR="006453FE" w:rsidRDefault="006453FE" w:rsidP="006453FE">
      <w:r>
        <w:t>As the morning is a rather busy time</w:t>
      </w:r>
      <w:r w:rsidR="00B63A54">
        <w:t xml:space="preserve"> </w:t>
      </w:r>
      <w:r w:rsidR="003575CD">
        <w:t>focused on settling</w:t>
      </w:r>
      <w:r w:rsidR="00A2157C">
        <w:t xml:space="preserve"> children</w:t>
      </w:r>
      <w:r>
        <w:t xml:space="preserve">, please </w:t>
      </w:r>
      <w:r w:rsidR="00B63A54">
        <w:t xml:space="preserve">organise a time to discuss concerns </w:t>
      </w:r>
      <w:r w:rsidRPr="005F7408">
        <w:rPr>
          <w:i/>
          <w:iCs/>
        </w:rPr>
        <w:t>after</w:t>
      </w:r>
      <w:r>
        <w:t xml:space="preserve"> school</w:t>
      </w:r>
      <w:r w:rsidR="00A2157C">
        <w:t xml:space="preserve">. </w:t>
      </w:r>
      <w:r w:rsidR="00166ED4">
        <w:t xml:space="preserve"> </w:t>
      </w:r>
      <w:r w:rsidR="00A2157C">
        <w:t xml:space="preserve">This can be done by contacting the school office or </w:t>
      </w:r>
      <w:r w:rsidR="005F7408">
        <w:t xml:space="preserve">arranging with class teacher. </w:t>
      </w:r>
    </w:p>
    <w:p w14:paraId="5F4700A4" w14:textId="6DA2C113" w:rsidR="00CB7432" w:rsidRPr="00CB7432" w:rsidRDefault="00CB7432" w:rsidP="00CB7432">
      <w:pPr>
        <w:pStyle w:val="Listlevel2"/>
        <w:rPr>
          <w:lang w:eastAsia="en-US"/>
        </w:rPr>
      </w:pPr>
      <w:r>
        <w:rPr>
          <w:lang w:eastAsia="en-US"/>
        </w:rPr>
        <w:t xml:space="preserve">My Child </w:t>
      </w:r>
      <w:proofErr w:type="gramStart"/>
      <w:r>
        <w:rPr>
          <w:lang w:eastAsia="en-US"/>
        </w:rPr>
        <w:t>At</w:t>
      </w:r>
      <w:proofErr w:type="gramEnd"/>
      <w:r>
        <w:rPr>
          <w:lang w:eastAsia="en-US"/>
        </w:rPr>
        <w:t xml:space="preserve"> School</w:t>
      </w:r>
      <w:r w:rsidR="00E17C95">
        <w:rPr>
          <w:lang w:eastAsia="en-US"/>
        </w:rPr>
        <w:t xml:space="preserve"> (MCAS)</w:t>
      </w:r>
    </w:p>
    <w:p w14:paraId="6B18C8E8" w14:textId="69029310" w:rsidR="00856B42" w:rsidRDefault="00D7779E" w:rsidP="003A6202">
      <w:r w:rsidRPr="00F90367">
        <w:rPr>
          <w:noProof/>
        </w:rPr>
        <w:drawing>
          <wp:anchor distT="0" distB="0" distL="114300" distR="114300" simplePos="0" relativeHeight="251660292" behindDoc="1" locked="0" layoutInCell="1" allowOverlap="1" wp14:anchorId="0CAAE0F8" wp14:editId="5728B7ED">
            <wp:simplePos x="0" y="0"/>
            <wp:positionH relativeFrom="column">
              <wp:posOffset>4937760</wp:posOffset>
            </wp:positionH>
            <wp:positionV relativeFrom="paragraph">
              <wp:posOffset>1208405</wp:posOffset>
            </wp:positionV>
            <wp:extent cx="1047750" cy="1033145"/>
            <wp:effectExtent l="0" t="0" r="0" b="0"/>
            <wp:wrapTight wrapText="bothSides">
              <wp:wrapPolygon edited="0">
                <wp:start x="0" y="0"/>
                <wp:lineTo x="0" y="21109"/>
                <wp:lineTo x="21207" y="21109"/>
                <wp:lineTo x="21207" y="0"/>
                <wp:lineTo x="0" y="0"/>
              </wp:wrapPolygon>
            </wp:wrapTight>
            <wp:docPr id="1215583715" name="Picture 2"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83715" name="Picture 2" descr="A qr code with a dinosau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B42">
        <w:t xml:space="preserve">We use an online </w:t>
      </w:r>
      <w:r w:rsidR="006548D8">
        <w:t xml:space="preserve">portal to our </w:t>
      </w:r>
      <w:r w:rsidR="003A38EA">
        <w:t xml:space="preserve">information </w:t>
      </w:r>
      <w:r w:rsidR="00856B42">
        <w:t xml:space="preserve">system called </w:t>
      </w:r>
      <w:proofErr w:type="spellStart"/>
      <w:r w:rsidR="00856B42">
        <w:t>MyChildAtSchool</w:t>
      </w:r>
      <w:proofErr w:type="spellEnd"/>
      <w:r w:rsidR="00856B42">
        <w:t xml:space="preserve"> (MCAS)</w:t>
      </w:r>
      <w:r w:rsidR="003A38EA">
        <w:t xml:space="preserve">.  Using </w:t>
      </w:r>
      <w:proofErr w:type="gramStart"/>
      <w:r w:rsidR="003A38EA">
        <w:t xml:space="preserve">MCAS </w:t>
      </w:r>
      <w:r w:rsidR="00856B42">
        <w:t xml:space="preserve"> you</w:t>
      </w:r>
      <w:proofErr w:type="gramEnd"/>
      <w:r w:rsidR="00856B42">
        <w:t xml:space="preserve"> can see your child’s </w:t>
      </w:r>
      <w:r w:rsidR="005161EA">
        <w:t>information; you can</w:t>
      </w:r>
      <w:r w:rsidR="00856B42">
        <w:t xml:space="preserve"> </w:t>
      </w:r>
      <w:r w:rsidR="00F16172">
        <w:t>edit/ update</w:t>
      </w:r>
      <w:r w:rsidR="002A1B8C">
        <w:t xml:space="preserve"> </w:t>
      </w:r>
      <w:r w:rsidR="00856B42">
        <w:t>contact detail</w:t>
      </w:r>
      <w:r w:rsidR="002A1B8C">
        <w:t>s</w:t>
      </w:r>
      <w:r w:rsidR="00F16172">
        <w:t>;</w:t>
      </w:r>
      <w:r w:rsidR="002A1B8C">
        <w:t xml:space="preserve"> </w:t>
      </w:r>
      <w:r w:rsidR="00856B42">
        <w:t>book various clubs (including breakfast</w:t>
      </w:r>
      <w:r w:rsidR="00F16172">
        <w:t>/</w:t>
      </w:r>
      <w:r w:rsidR="00856B42">
        <w:t>after school club)</w:t>
      </w:r>
      <w:r w:rsidR="00F16172">
        <w:t xml:space="preserve">; pay for </w:t>
      </w:r>
      <w:r w:rsidR="00856B42">
        <w:t>trips</w:t>
      </w:r>
      <w:r w:rsidR="005C6BC9">
        <w:t xml:space="preserve"> </w:t>
      </w:r>
      <w:r w:rsidR="00166ED4">
        <w:t xml:space="preserve">and </w:t>
      </w:r>
      <w:r w:rsidR="00F16172">
        <w:t>other events</w:t>
      </w:r>
      <w:r w:rsidR="00856B42">
        <w:t xml:space="preserve">.  </w:t>
      </w:r>
      <w:r w:rsidR="005C6BC9">
        <w:t xml:space="preserve">We also use MCAS to send information home via </w:t>
      </w:r>
      <w:r w:rsidR="005C6BC9" w:rsidRPr="00CB357D">
        <w:t>email</w:t>
      </w:r>
      <w:r w:rsidR="000176C5">
        <w:t xml:space="preserve"> </w:t>
      </w:r>
      <w:r w:rsidR="005C6BC9">
        <w:t xml:space="preserve">and we can also </w:t>
      </w:r>
      <w:r w:rsidR="005C6BC9" w:rsidRPr="00CB357D">
        <w:t xml:space="preserve">send text messages to your mobile phone if we need to get an important or urgent message to you. </w:t>
      </w:r>
      <w:r w:rsidR="005C6BC9">
        <w:t xml:space="preserve"> </w:t>
      </w:r>
      <w:r w:rsidR="00856B42">
        <w:t>You will be given logins to MCAS when your child starts in September.</w:t>
      </w:r>
    </w:p>
    <w:p w14:paraId="38FE79EE" w14:textId="29B57F65" w:rsidR="007D2AB7" w:rsidRDefault="007D2AB7" w:rsidP="003A6202">
      <w:pPr>
        <w:rPr>
          <w:rStyle w:val="Hyperlink"/>
        </w:rPr>
      </w:pPr>
      <w:r>
        <w:t xml:space="preserve">You can find out more </w:t>
      </w:r>
      <w:proofErr w:type="gramStart"/>
      <w:r>
        <w:t>here</w:t>
      </w:r>
      <w:r w:rsidR="00F90367">
        <w:t xml:space="preserve"> </w:t>
      </w:r>
      <w:r w:rsidR="009F0434">
        <w:rPr>
          <w:noProof/>
        </w:rPr>
        <w:t>:</w:t>
      </w:r>
      <w:proofErr w:type="gramEnd"/>
      <w:r w:rsidR="009F0434">
        <w:rPr>
          <w:noProof/>
        </w:rPr>
        <w:t xml:space="preserve"> </w:t>
      </w:r>
    </w:p>
    <w:p w14:paraId="337FC761" w14:textId="77777777" w:rsidR="00D7779E" w:rsidRDefault="00D7779E" w:rsidP="00D7779E">
      <w:hyperlink r:id="rId17" w:history="1">
        <w:r w:rsidRPr="002A627E">
          <w:rPr>
            <w:rStyle w:val="Hyperlink"/>
            <w:noProof/>
          </w:rPr>
          <w:t>https://sonningcommonprimary.co.uk/parents/my-child-at-school-mcas/</w:t>
        </w:r>
      </w:hyperlink>
    </w:p>
    <w:p w14:paraId="7ED61EDA" w14:textId="77777777" w:rsidR="000E6124" w:rsidRDefault="000E6124" w:rsidP="000E6124">
      <w:pPr>
        <w:pStyle w:val="Listlevel2"/>
        <w:numPr>
          <w:ilvl w:val="0"/>
          <w:numId w:val="0"/>
        </w:numPr>
        <w:ind w:left="720"/>
      </w:pPr>
    </w:p>
    <w:p w14:paraId="38244CFD" w14:textId="2559BDE1" w:rsidR="00E17C95" w:rsidRPr="00CB357D" w:rsidRDefault="00E17C95" w:rsidP="00E17C95">
      <w:pPr>
        <w:pStyle w:val="Listlevel2"/>
      </w:pPr>
      <w:r>
        <w:t>Photo permissions</w:t>
      </w:r>
    </w:p>
    <w:p w14:paraId="1B9D387F" w14:textId="76D98B0A" w:rsidR="008454F8" w:rsidRDefault="001B3212" w:rsidP="008454F8">
      <w:r>
        <w:t>We like to post photos</w:t>
      </w:r>
      <w:r w:rsidR="003A6202" w:rsidRPr="00CB357D">
        <w:t xml:space="preserve"> of the exciting activities we hav</w:t>
      </w:r>
      <w:r w:rsidR="003A6202">
        <w:t>e been involved with in Kites</w:t>
      </w:r>
      <w:r w:rsidR="00E13324">
        <w:t xml:space="preserve"> on our</w:t>
      </w:r>
      <w:r w:rsidR="008454F8">
        <w:t xml:space="preserve"> school</w:t>
      </w:r>
      <w:r w:rsidR="00E13324">
        <w:t xml:space="preserve"> website page</w:t>
      </w:r>
      <w:r w:rsidR="003A6202">
        <w:t xml:space="preserve">. </w:t>
      </w:r>
      <w:r>
        <w:t xml:space="preserve"> </w:t>
      </w:r>
      <w:r w:rsidR="008454F8">
        <w:t>All photos are anonymous and your child will not be named.  Generally, these will be of a larger group of children.</w:t>
      </w:r>
      <w:r w:rsidR="008454F8" w:rsidRPr="008454F8">
        <w:t xml:space="preserve"> </w:t>
      </w:r>
      <w:r w:rsidR="008454F8">
        <w:t xml:space="preserve"> We also post on the school Facebook and Instagram pages</w:t>
      </w:r>
      <w:r w:rsidR="00091773">
        <w:t xml:space="preserve"> and occasionally in the local press (for example Henley Standard)</w:t>
      </w:r>
      <w:r w:rsidR="008454F8">
        <w:t xml:space="preserve">.  Children are never named on </w:t>
      </w:r>
      <w:r w:rsidR="00633D0C">
        <w:t xml:space="preserve">our </w:t>
      </w:r>
      <w:r w:rsidR="008454F8">
        <w:t>social media</w:t>
      </w:r>
      <w:r w:rsidR="00633D0C">
        <w:t xml:space="preserve"> posts.</w:t>
      </w:r>
    </w:p>
    <w:p w14:paraId="711F609C" w14:textId="312511CF" w:rsidR="003A6202" w:rsidRDefault="001B3212" w:rsidP="003A6202">
      <w:r>
        <w:lastRenderedPageBreak/>
        <w:t xml:space="preserve">Please make sure you have completed the </w:t>
      </w:r>
      <w:r w:rsidR="00B3644A">
        <w:t>‘</w:t>
      </w:r>
      <w:r>
        <w:t>Photo permission form</w:t>
      </w:r>
      <w:r w:rsidR="008454F8">
        <w:t>s</w:t>
      </w:r>
      <w:r w:rsidR="00B3644A">
        <w:t>’</w:t>
      </w:r>
      <w:r>
        <w:t xml:space="preserve"> </w:t>
      </w:r>
      <w:r w:rsidR="00422617">
        <w:t xml:space="preserve">(GDPR) </w:t>
      </w:r>
      <w:r>
        <w:t>in MCAS</w:t>
      </w:r>
      <w:r w:rsidR="009D2F25">
        <w:t>.  You will be asked to give permission separately for internal photos, website, social media and press</w:t>
      </w:r>
      <w:r w:rsidR="00E15701">
        <w:t>.</w:t>
      </w:r>
    </w:p>
    <w:p w14:paraId="072FA4A9" w14:textId="1A9369FE" w:rsidR="00E17C95" w:rsidRDefault="00CC46C7" w:rsidP="003A6202">
      <w:r>
        <w:t>I</w:t>
      </w:r>
      <w:r w:rsidR="00E17C95">
        <w:t xml:space="preserve">f you </w:t>
      </w:r>
      <w:r w:rsidR="006E1BBA">
        <w:t xml:space="preserve">have </w:t>
      </w:r>
      <w:r w:rsidR="00861BD4">
        <w:t xml:space="preserve">clearly communicated that you do not wish your child to be in any public photos </w:t>
      </w:r>
      <w:r w:rsidR="00E15701">
        <w:t xml:space="preserve">using the MCAS </w:t>
      </w:r>
      <w:r w:rsidR="002C27EB">
        <w:t>form, or if you have not complete the form</w:t>
      </w:r>
      <w:r w:rsidR="00E15701">
        <w:t xml:space="preserve"> </w:t>
      </w:r>
      <w:r w:rsidR="00861BD4">
        <w:t xml:space="preserve">and you have </w:t>
      </w:r>
      <w:r w:rsidR="006E1BBA">
        <w:t>not opted in on the ‘Photo permission form’ (GDPR) in MCAS</w:t>
      </w:r>
      <w:r w:rsidR="0003575B">
        <w:t xml:space="preserve">, your child will not appear on </w:t>
      </w:r>
      <w:r w:rsidR="000176C5">
        <w:t>F</w:t>
      </w:r>
      <w:r w:rsidR="0003575B">
        <w:t xml:space="preserve">acebook or the school website. </w:t>
      </w:r>
    </w:p>
    <w:p w14:paraId="7672E25C" w14:textId="70FD4022" w:rsidR="003A6202" w:rsidRPr="008C3C22" w:rsidRDefault="003A6202" w:rsidP="00113338">
      <w:pPr>
        <w:pStyle w:val="Listlevel2"/>
      </w:pPr>
      <w:r w:rsidRPr="00CB357D">
        <w:t>Curriculum sharing</w:t>
      </w:r>
    </w:p>
    <w:p w14:paraId="3062ECD7" w14:textId="7830DC04" w:rsidR="003A6202" w:rsidRPr="00CB357D" w:rsidRDefault="003A6202" w:rsidP="003A6202">
      <w:r w:rsidRPr="00CB357D">
        <w:t>In September, we will invite you to ‘Curriculum Sharing’ where you will be able to meet the staff again and be given more in</w:t>
      </w:r>
      <w:r w:rsidR="001232FC">
        <w:t>-</w:t>
      </w:r>
      <w:r w:rsidRPr="00CB357D">
        <w:t xml:space="preserve">depth information </w:t>
      </w:r>
      <w:r w:rsidR="00807BBA">
        <w:t xml:space="preserve">about how we deliver our Early Reading and Early Maths. </w:t>
      </w:r>
      <w:r w:rsidR="00D8674D">
        <w:t xml:space="preserve"> A confirmed date will be shared with you via email</w:t>
      </w:r>
      <w:r w:rsidR="00F45D6A">
        <w:t xml:space="preserve"> in September</w:t>
      </w:r>
      <w:r w:rsidR="00D8674D">
        <w:t xml:space="preserve">. </w:t>
      </w:r>
    </w:p>
    <w:p w14:paraId="590AD82C" w14:textId="55DF6591" w:rsidR="00E17C95" w:rsidRPr="00CB357D" w:rsidRDefault="009F0434" w:rsidP="00E17C95">
      <w:pPr>
        <w:pStyle w:val="Listlevel2"/>
      </w:pPr>
      <w:r>
        <w:t>Following</w:t>
      </w:r>
      <w:r w:rsidR="00E17C95" w:rsidRPr="00CB357D">
        <w:t xml:space="preserve"> your child’s progress </w:t>
      </w:r>
    </w:p>
    <w:p w14:paraId="7B240A42" w14:textId="7F5DB4F7" w:rsidR="00B62F7E" w:rsidRDefault="00E17C95" w:rsidP="00DE4E07">
      <w:r w:rsidRPr="00CB357D">
        <w:t xml:space="preserve">We use an internet-based programme called </w:t>
      </w:r>
      <w:r w:rsidR="00F45D6A">
        <w:t>‘Evidence Me’</w:t>
      </w:r>
      <w:r w:rsidRPr="00CB357D">
        <w:t xml:space="preserve">, which </w:t>
      </w:r>
      <w:r w:rsidR="00B844B4">
        <w:t xml:space="preserve">you can download as an app on your phone. </w:t>
      </w:r>
      <w:r w:rsidR="000E6124">
        <w:t>W</w:t>
      </w:r>
      <w:r w:rsidRPr="00CB357D">
        <w:t>e update regularly with pictures and comments about how your child is progressing</w:t>
      </w:r>
      <w:r w:rsidR="00DA458D">
        <w:t xml:space="preserve"> and what we have been teaching</w:t>
      </w:r>
      <w:r w:rsidRPr="00CB357D">
        <w:t xml:space="preserve">. </w:t>
      </w:r>
      <w:r>
        <w:t xml:space="preserve"> </w:t>
      </w:r>
      <w:r w:rsidRPr="00CB357D">
        <w:t xml:space="preserve">We will give you the login details after October half term to </w:t>
      </w:r>
      <w:r w:rsidR="000E6124">
        <w:t>allow some time to build up a bank of pictures.</w:t>
      </w:r>
      <w:r w:rsidRPr="00CB357D">
        <w:t xml:space="preserve"> </w:t>
      </w:r>
      <w:r w:rsidR="00D6261A">
        <w:t xml:space="preserve"> </w:t>
      </w:r>
      <w:r w:rsidR="00B62F7E" w:rsidRPr="00B62F7E">
        <w:t>We do urge parents to upload pictures of activities their children have participated in at home</w:t>
      </w:r>
      <w:r w:rsidR="001C469E">
        <w:t>;</w:t>
      </w:r>
      <w:r w:rsidR="00B62F7E" w:rsidRPr="00B62F7E">
        <w:t xml:space="preserve"> this enables us to have a full picture of your child and their interests</w:t>
      </w:r>
      <w:r w:rsidR="00D97D2A">
        <w:t xml:space="preserve"> as well as provide a topic for discussion</w:t>
      </w:r>
      <w:r w:rsidR="00B62F7E" w:rsidRPr="00B62F7E">
        <w:t xml:space="preserve">. </w:t>
      </w:r>
      <w:r w:rsidR="00B62F7E">
        <w:t xml:space="preserve"> </w:t>
      </w:r>
      <w:r w:rsidR="00B62F7E" w:rsidRPr="00B62F7E">
        <w:t xml:space="preserve">Every now and again we </w:t>
      </w:r>
      <w:r w:rsidR="000E6124">
        <w:t xml:space="preserve">may </w:t>
      </w:r>
      <w:r w:rsidR="00B62F7E" w:rsidRPr="00B62F7E">
        <w:t xml:space="preserve">put ‘next step’ comments </w:t>
      </w:r>
      <w:r w:rsidR="00112056">
        <w:t xml:space="preserve">on, but these are mainly shared in our parent consultations. </w:t>
      </w:r>
    </w:p>
    <w:p w14:paraId="45C105CB" w14:textId="083883C6" w:rsidR="003A6202" w:rsidRPr="00B62F7E" w:rsidRDefault="003A6202" w:rsidP="00B62F7E">
      <w:pPr>
        <w:pStyle w:val="Listlevel2"/>
      </w:pPr>
      <w:r w:rsidRPr="00B62F7E">
        <w:t xml:space="preserve">Opportunities to discuss your child's progress </w:t>
      </w:r>
    </w:p>
    <w:p w14:paraId="19080A73" w14:textId="2E79C4E9" w:rsidR="003A6202" w:rsidRPr="00CB357D" w:rsidRDefault="003A6202" w:rsidP="003A6202">
      <w:r w:rsidRPr="00CB357D">
        <w:t>In the autumn term and spring term, parent consultations take place to update you on your child’s progress</w:t>
      </w:r>
      <w:r w:rsidR="007C66ED">
        <w:t xml:space="preserve"> and provide more-detailed </w:t>
      </w:r>
      <w:r w:rsidR="00350B53">
        <w:t xml:space="preserve">next steps for Maths and </w:t>
      </w:r>
      <w:r w:rsidR="00CF0277">
        <w:t>Phonics</w:t>
      </w:r>
      <w:r w:rsidRPr="00CB357D">
        <w:t>.</w:t>
      </w:r>
      <w:r w:rsidR="00E17C95">
        <w:t xml:space="preserve"> </w:t>
      </w:r>
      <w:r w:rsidRPr="00CB357D">
        <w:t xml:space="preserve"> Towards the end of the summer term, you will receive your child's </w:t>
      </w:r>
      <w:r w:rsidR="00E17C95">
        <w:t xml:space="preserve">formal written </w:t>
      </w:r>
      <w:r w:rsidRPr="00CB357D">
        <w:t>end of year report.</w:t>
      </w:r>
      <w:r w:rsidR="00B62F7E">
        <w:t xml:space="preserve"> </w:t>
      </w:r>
      <w:r w:rsidRPr="00CB357D">
        <w:t xml:space="preserve"> However, children’s lives and learning seldom conform to a timetable</w:t>
      </w:r>
      <w:r w:rsidR="00252ECB">
        <w:t>,</w:t>
      </w:r>
      <w:r w:rsidRPr="00CB357D">
        <w:t xml:space="preserve"> so please feel free to come in and make an appointment to speak with your child's teacher at any time if there is an issue </w:t>
      </w:r>
      <w:r>
        <w:t xml:space="preserve">that </w:t>
      </w:r>
      <w:r w:rsidRPr="00CB357D">
        <w:t xml:space="preserve">you wish to discuss. </w:t>
      </w:r>
    </w:p>
    <w:p w14:paraId="19B26EC6" w14:textId="77777777" w:rsidR="003A6202" w:rsidRPr="00CB357D" w:rsidRDefault="003A6202" w:rsidP="00E17C95">
      <w:pPr>
        <w:pStyle w:val="Heading1"/>
      </w:pPr>
      <w:r w:rsidRPr="00CB357D">
        <w:t xml:space="preserve">Parent </w:t>
      </w:r>
      <w:r w:rsidRPr="00CB357D">
        <w:rPr>
          <w:iCs/>
        </w:rPr>
        <w:t>Teacher</w:t>
      </w:r>
      <w:r w:rsidRPr="00CB357D">
        <w:rPr>
          <w:i/>
          <w:iCs/>
        </w:rPr>
        <w:t xml:space="preserve"> </w:t>
      </w:r>
      <w:r w:rsidRPr="00CB357D">
        <w:t xml:space="preserve">Association </w:t>
      </w:r>
    </w:p>
    <w:p w14:paraId="6D5057A7" w14:textId="553D174E" w:rsidR="003A6202" w:rsidRPr="00CB357D" w:rsidRDefault="003A6202" w:rsidP="003A6202">
      <w:r w:rsidRPr="00CB357D">
        <w:t>We have a thriving and energetic parent association that organises numerous social events and raises</w:t>
      </w:r>
      <w:r w:rsidRPr="00CB357D">
        <w:rPr>
          <w:i/>
          <w:iCs/>
          <w:w w:val="85"/>
        </w:rPr>
        <w:t xml:space="preserve"> </w:t>
      </w:r>
      <w:r w:rsidRPr="00CB357D">
        <w:t xml:space="preserve">extra funds for the school. </w:t>
      </w:r>
      <w:r w:rsidR="009504D9">
        <w:t xml:space="preserve"> </w:t>
      </w:r>
      <w:r w:rsidRPr="00CB357D">
        <w:t xml:space="preserve">They produce a termly newsletter to keep you informed of forthcoming activities and would welcome your support and involvement. </w:t>
      </w:r>
    </w:p>
    <w:p w14:paraId="3E3F8493" w14:textId="77777777" w:rsidR="003A6202" w:rsidRPr="00CB357D" w:rsidRDefault="003A6202" w:rsidP="003A6202">
      <w:r w:rsidRPr="00CB357D">
        <w:t>On the first morning in September, after leaving your child, you are invited to join other parents in the hall for ‘Tea and Tissues’ hosted by the PTA.</w:t>
      </w:r>
    </w:p>
    <w:p w14:paraId="63218CB6" w14:textId="77777777" w:rsidR="003A6202" w:rsidRPr="00CB357D" w:rsidRDefault="003A6202" w:rsidP="009504D9">
      <w:pPr>
        <w:pStyle w:val="Heading1"/>
      </w:pPr>
      <w:r w:rsidRPr="00CB357D">
        <w:lastRenderedPageBreak/>
        <w:t>Parental Involvement</w:t>
      </w:r>
    </w:p>
    <w:p w14:paraId="19201DAD" w14:textId="01321505" w:rsidR="003A6202" w:rsidRPr="00CB357D" w:rsidRDefault="003A6202" w:rsidP="003A6202">
      <w:r w:rsidRPr="00CB357D">
        <w:t xml:space="preserve">Working in partnership with parents is a key element to a child's successful education. </w:t>
      </w:r>
      <w:r w:rsidR="00CC001D">
        <w:t>It provides opp</w:t>
      </w:r>
      <w:r w:rsidR="00D10618">
        <w:t>ortunit</w:t>
      </w:r>
      <w:r w:rsidR="00801BB9">
        <w:t>i</w:t>
      </w:r>
      <w:r w:rsidR="00D10618">
        <w:t xml:space="preserve">es for learning and complements </w:t>
      </w:r>
      <w:r w:rsidR="00801BB9">
        <w:t>learning at home and school</w:t>
      </w:r>
      <w:r w:rsidR="0033213F">
        <w:t>.  He</w:t>
      </w:r>
      <w:r w:rsidRPr="00CB357D">
        <w:t>lp and support from parents/carers is welcome</w:t>
      </w:r>
      <w:r w:rsidR="000176C5">
        <w:t xml:space="preserve"> and,</w:t>
      </w:r>
      <w:r w:rsidRPr="00CB357D">
        <w:t xml:space="preserve"> </w:t>
      </w:r>
      <w:r w:rsidR="0033213F">
        <w:t>i</w:t>
      </w:r>
      <w:r w:rsidRPr="00CB357D">
        <w:t xml:space="preserve">f you would like to help us at school, please let us know in September. </w:t>
      </w:r>
      <w:r w:rsidR="009504D9">
        <w:t xml:space="preserve"> </w:t>
      </w:r>
      <w:r w:rsidR="0033213F">
        <w:t>Assisting</w:t>
      </w:r>
      <w:r w:rsidRPr="00CB357D">
        <w:t xml:space="preserve"> in the classroom is a great way to find out about what and how your child is learning. </w:t>
      </w:r>
      <w:r w:rsidR="009504D9">
        <w:t xml:space="preserve"> </w:t>
      </w:r>
      <w:r w:rsidRPr="00CB357D">
        <w:t>If you have an occupation or skills that you would like to share with us, please let us know</w:t>
      </w:r>
      <w:r w:rsidR="00BB0385">
        <w:t>.</w:t>
      </w:r>
    </w:p>
    <w:p w14:paraId="7DE20999" w14:textId="77777777" w:rsidR="009504D9" w:rsidRDefault="003A6202" w:rsidP="009504D9">
      <w:pPr>
        <w:pStyle w:val="Listlevel2"/>
      </w:pPr>
      <w:r w:rsidRPr="00CB357D">
        <w:t xml:space="preserve">How you can support your child at home </w:t>
      </w:r>
    </w:p>
    <w:p w14:paraId="49866409" w14:textId="3DF6310E" w:rsidR="003A6202" w:rsidRPr="00CB357D" w:rsidRDefault="009504D9" w:rsidP="009504D9">
      <w:pPr>
        <w:pStyle w:val="Listlevel2"/>
        <w:numPr>
          <w:ilvl w:val="0"/>
          <w:numId w:val="0"/>
        </w:numPr>
      </w:pPr>
      <w:r>
        <w:t>You can support your child</w:t>
      </w:r>
      <w:r w:rsidR="00FB05F2">
        <w:t>:</w:t>
      </w:r>
    </w:p>
    <w:p w14:paraId="43B88AA2" w14:textId="7A7A310F" w:rsidR="003A6202" w:rsidRPr="00CB357D" w:rsidRDefault="003A6202" w:rsidP="009504D9">
      <w:pPr>
        <w:pStyle w:val="ListParagraph"/>
        <w:numPr>
          <w:ilvl w:val="0"/>
          <w:numId w:val="6"/>
        </w:numPr>
      </w:pPr>
      <w:r w:rsidRPr="00CB357D">
        <w:t>By having conversations</w:t>
      </w:r>
      <w:r w:rsidR="003C2783">
        <w:t>, sharing activities and talk together about them</w:t>
      </w:r>
    </w:p>
    <w:p w14:paraId="586FA5E3" w14:textId="359B00EF" w:rsidR="003A6202" w:rsidRPr="00CB357D" w:rsidRDefault="003A6202" w:rsidP="00F85B42">
      <w:pPr>
        <w:pStyle w:val="ListParagraph"/>
        <w:numPr>
          <w:ilvl w:val="0"/>
          <w:numId w:val="6"/>
        </w:numPr>
      </w:pPr>
      <w:r w:rsidRPr="00CB357D">
        <w:t xml:space="preserve">By listening to your child and encouraging your child to listen to you </w:t>
      </w:r>
    </w:p>
    <w:p w14:paraId="4E3BE3AF" w14:textId="7E8305BC" w:rsidR="003A6202" w:rsidRPr="00CB357D" w:rsidRDefault="003A6202" w:rsidP="009504D9">
      <w:pPr>
        <w:pStyle w:val="ListParagraph"/>
        <w:numPr>
          <w:ilvl w:val="0"/>
          <w:numId w:val="6"/>
        </w:numPr>
      </w:pPr>
      <w:r w:rsidRPr="00CB357D">
        <w:t xml:space="preserve">By encouraging your child's interests </w:t>
      </w:r>
    </w:p>
    <w:p w14:paraId="1DAC6F47" w14:textId="25ED773D" w:rsidR="003A6202" w:rsidRPr="00CB357D" w:rsidRDefault="003A6202" w:rsidP="009504D9">
      <w:pPr>
        <w:pStyle w:val="ListParagraph"/>
        <w:numPr>
          <w:ilvl w:val="0"/>
          <w:numId w:val="6"/>
        </w:numPr>
      </w:pPr>
      <w:r w:rsidRPr="00CB357D">
        <w:t>By playing</w:t>
      </w:r>
      <w:r w:rsidR="00AF4810">
        <w:t>*</w:t>
      </w:r>
      <w:r w:rsidRPr="00CB357D">
        <w:t xml:space="preserve"> </w:t>
      </w:r>
      <w:r w:rsidR="00F85B42">
        <w:t xml:space="preserve">and reading </w:t>
      </w:r>
      <w:r w:rsidRPr="00CB357D">
        <w:t xml:space="preserve">with your child </w:t>
      </w:r>
    </w:p>
    <w:p w14:paraId="7B35C3BE" w14:textId="6C75249B" w:rsidR="003A6202" w:rsidRDefault="003A6202" w:rsidP="009504D9">
      <w:pPr>
        <w:pStyle w:val="ListParagraph"/>
        <w:numPr>
          <w:ilvl w:val="0"/>
          <w:numId w:val="6"/>
        </w:numPr>
      </w:pPr>
      <w:r w:rsidRPr="00CB357D">
        <w:t xml:space="preserve">By letting them help you with </w:t>
      </w:r>
      <w:proofErr w:type="gramStart"/>
      <w:r w:rsidRPr="00CB357D">
        <w:t>every day</w:t>
      </w:r>
      <w:proofErr w:type="gramEnd"/>
      <w:r w:rsidRPr="00CB357D">
        <w:t xml:space="preserve"> activities at home e.g. cooking, DIY, writing, shopping, etc.  </w:t>
      </w:r>
    </w:p>
    <w:p w14:paraId="4388200B" w14:textId="62C4BF26" w:rsidR="00926A3F" w:rsidRDefault="00926A3F" w:rsidP="009504D9">
      <w:pPr>
        <w:pStyle w:val="ListParagraph"/>
        <w:numPr>
          <w:ilvl w:val="0"/>
          <w:numId w:val="6"/>
        </w:numPr>
      </w:pPr>
      <w:r>
        <w:t xml:space="preserve">Children will bring </w:t>
      </w:r>
      <w:r w:rsidR="005026FA">
        <w:t xml:space="preserve">2 </w:t>
      </w:r>
      <w:r>
        <w:t>books home from week 2</w:t>
      </w:r>
      <w:r w:rsidR="008C31BF">
        <w:t>- Th</w:t>
      </w:r>
      <w:r w:rsidR="005026FA">
        <w:t>ese</w:t>
      </w:r>
      <w:r w:rsidR="008C31BF">
        <w:t xml:space="preserve"> will be a sharing book and a book to focus on reading skills.</w:t>
      </w:r>
    </w:p>
    <w:p w14:paraId="445588ED" w14:textId="5A3E64AD" w:rsidR="003E57A4" w:rsidRDefault="003B2211" w:rsidP="009504D9">
      <w:pPr>
        <w:pStyle w:val="ListParagraph"/>
        <w:numPr>
          <w:ilvl w:val="0"/>
          <w:numId w:val="6"/>
        </w:numPr>
      </w:pPr>
      <w:r>
        <w:t>Helping your child to access the online learning (</w:t>
      </w:r>
      <w:r w:rsidR="00926A3F">
        <w:t xml:space="preserve">e.g. </w:t>
      </w:r>
      <w:r>
        <w:t>Ten Town</w:t>
      </w:r>
      <w:r w:rsidR="00926A3F">
        <w:t>)</w:t>
      </w:r>
      <w:r>
        <w:t>- we provide logins for th</w:t>
      </w:r>
      <w:r w:rsidR="00926A3F">
        <w:t>is</w:t>
      </w:r>
      <w:r>
        <w:t xml:space="preserve"> in</w:t>
      </w:r>
      <w:r w:rsidR="00926A3F">
        <w:t xml:space="preserve"> the front of reading planners in</w:t>
      </w:r>
      <w:r>
        <w:t xml:space="preserve"> Term 1.</w:t>
      </w:r>
    </w:p>
    <w:p w14:paraId="58A33EC4" w14:textId="2790C9DD" w:rsidR="003A6202" w:rsidRDefault="006B34EC" w:rsidP="009504D9">
      <w:r>
        <w:t xml:space="preserve">See </w:t>
      </w:r>
      <w:r w:rsidR="000904AB">
        <w:t>below for information on ‘Importance of Play’ and ‘Getting your Child Ready for School’.</w:t>
      </w:r>
    </w:p>
    <w:p w14:paraId="15681D23" w14:textId="3014AE41" w:rsidR="003A6202" w:rsidRPr="006B34EC" w:rsidRDefault="003A6202" w:rsidP="006B34EC">
      <w:pPr>
        <w:jc w:val="center"/>
        <w:rPr>
          <w:sz w:val="52"/>
          <w:szCs w:val="52"/>
        </w:rPr>
      </w:pPr>
      <w:r w:rsidRPr="006B34EC">
        <w:rPr>
          <w:sz w:val="52"/>
          <w:szCs w:val="52"/>
        </w:rPr>
        <w:t>We very much look forward to welcoming your</w:t>
      </w:r>
      <w:r w:rsidR="005E0A85" w:rsidRPr="006B34EC">
        <w:rPr>
          <w:sz w:val="52"/>
          <w:szCs w:val="52"/>
        </w:rPr>
        <w:t xml:space="preserve"> child to Kites in September</w:t>
      </w:r>
      <w:r w:rsidR="00432B2F" w:rsidRPr="006B34EC">
        <w:rPr>
          <w:sz w:val="52"/>
          <w:szCs w:val="52"/>
        </w:rPr>
        <w:t>.</w:t>
      </w:r>
    </w:p>
    <w:p w14:paraId="1E758A52" w14:textId="698C658D" w:rsidR="006870BB" w:rsidRDefault="006870BB" w:rsidP="009504D9">
      <w:pPr>
        <w:rPr>
          <w:lang w:eastAsia="en-US"/>
        </w:rPr>
      </w:pPr>
      <w:r>
        <w:br w:type="page"/>
      </w:r>
      <w:r w:rsidR="00AF4810" w:rsidRPr="00AF4810">
        <w:rPr>
          <w:noProof/>
          <w:lang w:eastAsia="en-US"/>
        </w:rPr>
        <w:lastRenderedPageBreak/>
        <w:drawing>
          <wp:inline distT="0" distB="0" distL="0" distR="0" wp14:anchorId="02ABC530" wp14:editId="63B4B0BF">
            <wp:extent cx="8743040" cy="6088062"/>
            <wp:effectExtent l="0" t="6033" r="0" b="0"/>
            <wp:docPr id="2068313103" name="Picture 1"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13103" name="Picture 1" descr="A diagram of a child's develop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754824" cy="6096267"/>
                    </a:xfrm>
                    <a:prstGeom prst="rect">
                      <a:avLst/>
                    </a:prstGeom>
                    <a:noFill/>
                    <a:ln>
                      <a:noFill/>
                    </a:ln>
                  </pic:spPr>
                </pic:pic>
              </a:graphicData>
            </a:graphic>
          </wp:inline>
        </w:drawing>
      </w:r>
    </w:p>
    <w:p w14:paraId="346362F4" w14:textId="7D53A2A7" w:rsidR="000904AB" w:rsidRDefault="00157208" w:rsidP="009504D9">
      <w:pPr>
        <w:rPr>
          <w:lang w:eastAsia="en-US"/>
        </w:rPr>
      </w:pPr>
      <w:r w:rsidRPr="00157208">
        <w:rPr>
          <w:noProof/>
          <w:lang w:eastAsia="en-US"/>
        </w:rPr>
        <w:lastRenderedPageBreak/>
        <w:drawing>
          <wp:inline distT="0" distB="0" distL="0" distR="0" wp14:anchorId="59662F9A" wp14:editId="11DA4347">
            <wp:extent cx="6000750" cy="8620125"/>
            <wp:effectExtent l="0" t="0" r="0" b="9525"/>
            <wp:docPr id="184947012" name="Picture 2" descr="A poster with text and pictures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012" name="Picture 2" descr="A poster with text and pictures of a chi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8620125"/>
                    </a:xfrm>
                    <a:prstGeom prst="rect">
                      <a:avLst/>
                    </a:prstGeom>
                    <a:noFill/>
                    <a:ln>
                      <a:noFill/>
                    </a:ln>
                  </pic:spPr>
                </pic:pic>
              </a:graphicData>
            </a:graphic>
          </wp:inline>
        </w:drawing>
      </w:r>
    </w:p>
    <w:p w14:paraId="1E0A3513" w14:textId="6EFE5925" w:rsidR="00157208" w:rsidRPr="003A6202" w:rsidRDefault="008F56A9" w:rsidP="009504D9">
      <w:pPr>
        <w:rPr>
          <w:lang w:eastAsia="en-US"/>
        </w:rPr>
      </w:pPr>
      <w:r w:rsidRPr="008F56A9">
        <w:rPr>
          <w:noProof/>
          <w:lang w:eastAsia="en-US"/>
        </w:rPr>
        <w:lastRenderedPageBreak/>
        <w:drawing>
          <wp:inline distT="0" distB="0" distL="0" distR="0" wp14:anchorId="5B6D69BF" wp14:editId="343F31F3">
            <wp:extent cx="6129020" cy="8675370"/>
            <wp:effectExtent l="0" t="0" r="5080" b="0"/>
            <wp:docPr id="920051846" name="Picture 3" descr="A poster with text and images of children an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51846" name="Picture 3" descr="A poster with text and images of children and cloth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20" cy="8675370"/>
                    </a:xfrm>
                    <a:prstGeom prst="rect">
                      <a:avLst/>
                    </a:prstGeom>
                    <a:noFill/>
                    <a:ln>
                      <a:noFill/>
                    </a:ln>
                  </pic:spPr>
                </pic:pic>
              </a:graphicData>
            </a:graphic>
          </wp:inline>
        </w:drawing>
      </w:r>
    </w:p>
    <w:sectPr w:rsidR="00157208" w:rsidRPr="003A6202" w:rsidSect="00DB37E1">
      <w:headerReference w:type="default" r:id="rId21"/>
      <w:footerReference w:type="default" r:id="rId22"/>
      <w:footerReference w:type="first" r:id="rId23"/>
      <w:pgSz w:w="11920" w:h="16840"/>
      <w:pgMar w:top="1134" w:right="1134" w:bottom="1134" w:left="1134" w:header="72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983D2" w14:textId="77777777" w:rsidR="00D1092E" w:rsidRDefault="00D1092E" w:rsidP="00C2522B">
      <w:pPr>
        <w:spacing w:after="0" w:line="240" w:lineRule="auto"/>
      </w:pPr>
      <w:r>
        <w:separator/>
      </w:r>
    </w:p>
  </w:endnote>
  <w:endnote w:type="continuationSeparator" w:id="0">
    <w:p w14:paraId="42ABDBC9" w14:textId="77777777" w:rsidR="00D1092E" w:rsidRDefault="00D1092E" w:rsidP="00C2522B">
      <w:pPr>
        <w:spacing w:after="0" w:line="240" w:lineRule="auto"/>
      </w:pPr>
      <w:r>
        <w:continuationSeparator/>
      </w:r>
    </w:p>
  </w:endnote>
  <w:endnote w:type="continuationNotice" w:id="1">
    <w:p w14:paraId="7791479A" w14:textId="77777777" w:rsidR="00D1092E" w:rsidRDefault="00D10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book">
    <w:altName w:val="Courier New"/>
    <w:charset w:val="00"/>
    <w:family w:val="auto"/>
    <w:pitch w:val="variable"/>
    <w:sig w:usb0="00000003" w:usb1="00000000" w:usb2="00000000" w:usb3="00000000" w:csb0="00000001" w:csb1="00000000"/>
  </w:font>
  <w:font w:name="NewCenturySchlbk">
    <w:altName w:val="Century Schoolbook"/>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4916" w14:textId="77777777" w:rsidR="008936C8" w:rsidRDefault="008936C8" w:rsidP="00B535A2">
    <w:pPr>
      <w:pStyle w:val="Footer"/>
      <w:tabs>
        <w:tab w:val="left" w:pos="3525"/>
        <w:tab w:val="center" w:pos="5102"/>
      </w:tabs>
      <w:jc w:val="center"/>
      <w:rPr>
        <w:color w:val="0000FF"/>
        <w:sz w:val="18"/>
        <w:szCs w:val="18"/>
      </w:rPr>
    </w:pPr>
  </w:p>
  <w:p w14:paraId="120BB852" w14:textId="77777777" w:rsidR="008936C8" w:rsidRPr="00BA508F" w:rsidRDefault="008936C8" w:rsidP="00B535A2">
    <w:pPr>
      <w:pStyle w:val="Footer"/>
      <w:tabs>
        <w:tab w:val="left" w:pos="3525"/>
        <w:tab w:val="center" w:pos="5102"/>
      </w:tabs>
      <w:jc w:val="center"/>
      <w:rPr>
        <w:sz w:val="20"/>
        <w:szCs w:val="20"/>
      </w:rPr>
    </w:pPr>
    <w:r w:rsidRPr="00BA508F">
      <w:rPr>
        <w:sz w:val="20"/>
        <w:szCs w:val="20"/>
      </w:rPr>
      <w:t>Space to learn, grow and be inspired</w:t>
    </w:r>
  </w:p>
  <w:p w14:paraId="66AAE7C5" w14:textId="77777777" w:rsidR="008936C8" w:rsidRPr="00BA508F" w:rsidRDefault="00411585" w:rsidP="00B535A2">
    <w:pPr>
      <w:pStyle w:val="Footer"/>
      <w:jc w:val="center"/>
      <w:rPr>
        <w:sz w:val="20"/>
        <w:szCs w:val="20"/>
        <w:u w:val="single"/>
      </w:rPr>
    </w:pPr>
    <w:hyperlink r:id="rId1" w:history="1">
      <w:r w:rsidRPr="00BA508F">
        <w:rPr>
          <w:rStyle w:val="Hyperlink"/>
          <w:color w:val="auto"/>
          <w:sz w:val="20"/>
          <w:szCs w:val="20"/>
        </w:rPr>
        <w:t>www.sonningcommonprimary.co.uk</w:t>
      </w:r>
    </w:hyperlink>
  </w:p>
  <w:sdt>
    <w:sdtPr>
      <w:rPr>
        <w:color w:val="5F5F5F"/>
        <w:sz w:val="18"/>
        <w:szCs w:val="18"/>
        <w:u w:val="single"/>
      </w:rPr>
      <w:id w:val="2396719"/>
      <w:docPartObj>
        <w:docPartGallery w:val="Page Numbers (Bottom of Page)"/>
        <w:docPartUnique/>
      </w:docPartObj>
    </w:sdtPr>
    <w:sdtContent>
      <w:sdt>
        <w:sdtPr>
          <w:rPr>
            <w:color w:val="5F5F5F"/>
            <w:sz w:val="18"/>
            <w:szCs w:val="18"/>
            <w:u w:val="single"/>
          </w:rPr>
          <w:id w:val="98381352"/>
          <w:docPartObj>
            <w:docPartGallery w:val="Page Numbers (Top of Page)"/>
            <w:docPartUnique/>
          </w:docPartObj>
        </w:sdtPr>
        <w:sdtContent>
          <w:p w14:paraId="458A636E" w14:textId="77777777" w:rsidR="008936C8" w:rsidRPr="00B535A2" w:rsidRDefault="008936C8" w:rsidP="00EB589E">
            <w:pPr>
              <w:pStyle w:val="Footer"/>
              <w:jc w:val="right"/>
              <w:rPr>
                <w:sz w:val="18"/>
                <w:szCs w:val="18"/>
              </w:rPr>
            </w:pPr>
            <w:r w:rsidRPr="00B535A2">
              <w:rPr>
                <w:sz w:val="18"/>
                <w:szCs w:val="18"/>
              </w:rPr>
              <w:t xml:space="preserve">Page </w:t>
            </w:r>
            <w:r w:rsidRPr="00B535A2">
              <w:rPr>
                <w:b/>
                <w:sz w:val="18"/>
                <w:szCs w:val="18"/>
              </w:rPr>
              <w:fldChar w:fldCharType="begin"/>
            </w:r>
            <w:r w:rsidRPr="00B535A2">
              <w:rPr>
                <w:b/>
                <w:sz w:val="18"/>
                <w:szCs w:val="18"/>
              </w:rPr>
              <w:instrText xml:space="preserve"> PAGE </w:instrText>
            </w:r>
            <w:r w:rsidRPr="00B535A2">
              <w:rPr>
                <w:b/>
                <w:sz w:val="18"/>
                <w:szCs w:val="18"/>
              </w:rPr>
              <w:fldChar w:fldCharType="separate"/>
            </w:r>
            <w:r w:rsidR="004A4E53">
              <w:rPr>
                <w:b/>
                <w:noProof/>
                <w:sz w:val="18"/>
                <w:szCs w:val="18"/>
              </w:rPr>
              <w:t>7</w:t>
            </w:r>
            <w:r w:rsidRPr="00B535A2">
              <w:rPr>
                <w:b/>
                <w:sz w:val="18"/>
                <w:szCs w:val="18"/>
              </w:rPr>
              <w:fldChar w:fldCharType="end"/>
            </w:r>
            <w:r w:rsidRPr="00B535A2">
              <w:rPr>
                <w:sz w:val="18"/>
                <w:szCs w:val="18"/>
              </w:rPr>
              <w:t xml:space="preserve"> of </w:t>
            </w:r>
            <w:r w:rsidRPr="00B535A2">
              <w:rPr>
                <w:b/>
                <w:sz w:val="18"/>
                <w:szCs w:val="18"/>
              </w:rPr>
              <w:fldChar w:fldCharType="begin"/>
            </w:r>
            <w:r w:rsidRPr="00B535A2">
              <w:rPr>
                <w:b/>
                <w:sz w:val="18"/>
                <w:szCs w:val="18"/>
              </w:rPr>
              <w:instrText xml:space="preserve"> NUMPAGES  </w:instrText>
            </w:r>
            <w:r w:rsidRPr="00B535A2">
              <w:rPr>
                <w:b/>
                <w:sz w:val="18"/>
                <w:szCs w:val="18"/>
              </w:rPr>
              <w:fldChar w:fldCharType="separate"/>
            </w:r>
            <w:r w:rsidR="004A4E53">
              <w:rPr>
                <w:b/>
                <w:noProof/>
                <w:sz w:val="18"/>
                <w:szCs w:val="18"/>
              </w:rPr>
              <w:t>8</w:t>
            </w:r>
            <w:r w:rsidRPr="00B535A2">
              <w:rPr>
                <w:b/>
                <w:sz w:val="18"/>
                <w:szCs w:val="18"/>
              </w:rPr>
              <w:fldChar w:fldCharType="end"/>
            </w:r>
          </w:p>
        </w:sdtContent>
      </w:sdt>
    </w:sdtContent>
  </w:sdt>
  <w:p w14:paraId="69155E42" w14:textId="77777777" w:rsidR="009C0C66" w:rsidRDefault="009C0C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F5F5F"/>
        <w:sz w:val="18"/>
        <w:szCs w:val="18"/>
        <w:u w:val="single"/>
      </w:rPr>
      <w:id w:val="8970422"/>
      <w:docPartObj>
        <w:docPartGallery w:val="Page Numbers (Bottom of Page)"/>
        <w:docPartUnique/>
      </w:docPartObj>
    </w:sdtPr>
    <w:sdtContent>
      <w:sdt>
        <w:sdtPr>
          <w:rPr>
            <w:color w:val="5F5F5F"/>
            <w:sz w:val="18"/>
            <w:szCs w:val="18"/>
            <w:u w:val="single"/>
          </w:rPr>
          <w:id w:val="8970423"/>
          <w:docPartObj>
            <w:docPartGallery w:val="Page Numbers (Top of Page)"/>
            <w:docPartUnique/>
          </w:docPartObj>
        </w:sdtPr>
        <w:sdtContent>
          <w:p w14:paraId="3D4A935B" w14:textId="77777777" w:rsidR="008936C8" w:rsidRPr="00D60543" w:rsidRDefault="008936C8" w:rsidP="00D60543">
            <w:pPr>
              <w:pStyle w:val="Footer"/>
              <w:jc w:val="right"/>
              <w:rPr>
                <w:sz w:val="18"/>
                <w:szCs w:val="18"/>
              </w:rPr>
            </w:pPr>
            <w:r w:rsidRPr="00B535A2">
              <w:rPr>
                <w:sz w:val="18"/>
                <w:szCs w:val="18"/>
              </w:rPr>
              <w:t xml:space="preserve">Page </w:t>
            </w:r>
            <w:r w:rsidRPr="00B535A2">
              <w:rPr>
                <w:b/>
                <w:sz w:val="18"/>
                <w:szCs w:val="18"/>
              </w:rPr>
              <w:fldChar w:fldCharType="begin"/>
            </w:r>
            <w:r w:rsidRPr="00B535A2">
              <w:rPr>
                <w:b/>
                <w:sz w:val="18"/>
                <w:szCs w:val="18"/>
              </w:rPr>
              <w:instrText xml:space="preserve"> PAGE </w:instrText>
            </w:r>
            <w:r w:rsidRPr="00B535A2">
              <w:rPr>
                <w:b/>
                <w:sz w:val="18"/>
                <w:szCs w:val="18"/>
              </w:rPr>
              <w:fldChar w:fldCharType="separate"/>
            </w:r>
            <w:r w:rsidR="00A9562F">
              <w:rPr>
                <w:b/>
                <w:noProof/>
                <w:sz w:val="18"/>
                <w:szCs w:val="18"/>
              </w:rPr>
              <w:t>8</w:t>
            </w:r>
            <w:r w:rsidRPr="00B535A2">
              <w:rPr>
                <w:b/>
                <w:sz w:val="18"/>
                <w:szCs w:val="18"/>
              </w:rPr>
              <w:fldChar w:fldCharType="end"/>
            </w:r>
            <w:r w:rsidRPr="00B535A2">
              <w:rPr>
                <w:sz w:val="18"/>
                <w:szCs w:val="18"/>
              </w:rPr>
              <w:t xml:space="preserve"> of </w:t>
            </w:r>
            <w:r w:rsidRPr="00B535A2">
              <w:rPr>
                <w:b/>
                <w:sz w:val="18"/>
                <w:szCs w:val="18"/>
              </w:rPr>
              <w:fldChar w:fldCharType="begin"/>
            </w:r>
            <w:r w:rsidRPr="00B535A2">
              <w:rPr>
                <w:b/>
                <w:sz w:val="18"/>
                <w:szCs w:val="18"/>
              </w:rPr>
              <w:instrText xml:space="preserve"> NUMPAGES  </w:instrText>
            </w:r>
            <w:r w:rsidRPr="00B535A2">
              <w:rPr>
                <w:b/>
                <w:sz w:val="18"/>
                <w:szCs w:val="18"/>
              </w:rPr>
              <w:fldChar w:fldCharType="separate"/>
            </w:r>
            <w:r w:rsidR="00A9562F">
              <w:rPr>
                <w:b/>
                <w:noProof/>
                <w:sz w:val="18"/>
                <w:szCs w:val="18"/>
              </w:rPr>
              <w:t>9</w:t>
            </w:r>
            <w:r w:rsidRPr="00B535A2">
              <w:rPr>
                <w:b/>
                <w:sz w:val="18"/>
                <w:szCs w:val="18"/>
              </w:rPr>
              <w:fldChar w:fldCharType="end"/>
            </w:r>
          </w:p>
        </w:sdtContent>
      </w:sdt>
    </w:sdtContent>
  </w:sdt>
  <w:p w14:paraId="7103E2FF" w14:textId="77777777" w:rsidR="009C0C66" w:rsidRDefault="009C0C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B44F8" w14:textId="77777777" w:rsidR="00D1092E" w:rsidRDefault="00D1092E" w:rsidP="00C2522B">
      <w:pPr>
        <w:spacing w:after="0" w:line="240" w:lineRule="auto"/>
      </w:pPr>
      <w:r>
        <w:separator/>
      </w:r>
    </w:p>
  </w:footnote>
  <w:footnote w:type="continuationSeparator" w:id="0">
    <w:p w14:paraId="41286C4C" w14:textId="77777777" w:rsidR="00D1092E" w:rsidRDefault="00D1092E" w:rsidP="00C2522B">
      <w:pPr>
        <w:spacing w:after="0" w:line="240" w:lineRule="auto"/>
      </w:pPr>
      <w:r>
        <w:continuationSeparator/>
      </w:r>
    </w:p>
  </w:footnote>
  <w:footnote w:type="continuationNotice" w:id="1">
    <w:p w14:paraId="1EBB363D" w14:textId="77777777" w:rsidR="00D1092E" w:rsidRDefault="00D109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1BF" w14:textId="77777777" w:rsidR="008936C8" w:rsidRPr="008D1823" w:rsidRDefault="008936C8" w:rsidP="00C2522B">
    <w:pPr>
      <w:pStyle w:val="Header"/>
      <w:jc w:val="center"/>
      <w:rPr>
        <w:sz w:val="22"/>
      </w:rPr>
    </w:pPr>
    <w:r w:rsidRPr="008D1823">
      <w:rPr>
        <w:sz w:val="22"/>
      </w:rPr>
      <w:t>Sonning Common Primary School</w:t>
    </w:r>
  </w:p>
  <w:p w14:paraId="32BEDB3F" w14:textId="77777777" w:rsidR="008936C8" w:rsidRPr="008D1823" w:rsidRDefault="008936C8">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62AF"/>
    <w:multiLevelType w:val="multilevel"/>
    <w:tmpl w:val="5928C1DA"/>
    <w:styleLink w:val="SCPSliststyle"/>
    <w:lvl w:ilvl="0">
      <w:start w:val="1"/>
      <w:numFmt w:val="decimal"/>
      <w:pStyle w:val="Heading1"/>
      <w:lvlText w:val="%1"/>
      <w:lvlJc w:val="left"/>
      <w:pPr>
        <w:ind w:left="720" w:hanging="720"/>
      </w:pPr>
      <w:rPr>
        <w:rFonts w:ascii="Calibri" w:hAnsi="Calibri" w:cs="Tahoma" w:hint="default"/>
        <w:b/>
        <w:bCs/>
        <w:i w:val="0"/>
        <w:color w:val="002060"/>
        <w:w w:val="100"/>
        <w:sz w:val="28"/>
        <w:szCs w:val="22"/>
      </w:rPr>
    </w:lvl>
    <w:lvl w:ilvl="1">
      <w:start w:val="1"/>
      <w:numFmt w:val="decimal"/>
      <w:pStyle w:val="Listlevel2"/>
      <w:lvlText w:val="%1.%2"/>
      <w:lvlJc w:val="left"/>
      <w:pPr>
        <w:ind w:left="720" w:hanging="720"/>
      </w:pPr>
      <w:rPr>
        <w:rFonts w:ascii="Calibri" w:hAnsi="Calibri" w:hint="default"/>
        <w:b w:val="0"/>
        <w:i w:val="0"/>
        <w:spacing w:val="-1"/>
        <w:w w:val="100"/>
        <w:sz w:val="24"/>
      </w:rPr>
    </w:lvl>
    <w:lvl w:ilvl="2">
      <w:numFmt w:val="bullet"/>
      <w:pStyle w:val="Listlevel3"/>
      <w:lvlText w:val=""/>
      <w:lvlJc w:val="left"/>
      <w:pPr>
        <w:ind w:left="1440" w:hanging="720"/>
      </w:pPr>
      <w:rPr>
        <w:rFonts w:ascii="Symbol" w:eastAsia="Symbol" w:hAnsi="Symbol" w:cs="Symbol" w:hint="default"/>
        <w:w w:val="99"/>
        <w:sz w:val="20"/>
        <w:szCs w:val="20"/>
      </w:rPr>
    </w:lvl>
    <w:lvl w:ilvl="3">
      <w:numFmt w:val="bullet"/>
      <w:lvlText w:val="•"/>
      <w:lvlJc w:val="left"/>
      <w:pPr>
        <w:ind w:left="2160" w:hanging="720"/>
      </w:pPr>
      <w:rPr>
        <w:rFonts w:hint="default"/>
      </w:rPr>
    </w:lvl>
    <w:lvl w:ilvl="4">
      <w:numFmt w:val="bullet"/>
      <w:lvlText w:val="•"/>
      <w:lvlJc w:val="left"/>
      <w:pPr>
        <w:ind w:left="3845" w:hanging="720"/>
      </w:pPr>
      <w:rPr>
        <w:rFonts w:hint="default"/>
      </w:rPr>
    </w:lvl>
    <w:lvl w:ilvl="5">
      <w:numFmt w:val="bullet"/>
      <w:lvlText w:val="•"/>
      <w:lvlJc w:val="left"/>
      <w:pPr>
        <w:ind w:left="4987" w:hanging="720"/>
      </w:pPr>
      <w:rPr>
        <w:rFonts w:hint="default"/>
      </w:rPr>
    </w:lvl>
    <w:lvl w:ilvl="6">
      <w:numFmt w:val="bullet"/>
      <w:lvlText w:val="•"/>
      <w:lvlJc w:val="left"/>
      <w:pPr>
        <w:ind w:left="6130" w:hanging="720"/>
      </w:pPr>
      <w:rPr>
        <w:rFonts w:hint="default"/>
      </w:rPr>
    </w:lvl>
    <w:lvl w:ilvl="7">
      <w:numFmt w:val="bullet"/>
      <w:lvlText w:val="•"/>
      <w:lvlJc w:val="left"/>
      <w:pPr>
        <w:ind w:left="7272" w:hanging="720"/>
      </w:pPr>
      <w:rPr>
        <w:rFonts w:hint="default"/>
      </w:rPr>
    </w:lvl>
    <w:lvl w:ilvl="8">
      <w:numFmt w:val="bullet"/>
      <w:lvlText w:val="•"/>
      <w:lvlJc w:val="left"/>
      <w:pPr>
        <w:ind w:left="8415" w:hanging="720"/>
      </w:pPr>
      <w:rPr>
        <w:rFonts w:hint="default"/>
      </w:rPr>
    </w:lvl>
  </w:abstractNum>
  <w:abstractNum w:abstractNumId="1" w15:restartNumberingAfterBreak="0">
    <w:nsid w:val="06192F7B"/>
    <w:multiLevelType w:val="hybridMultilevel"/>
    <w:tmpl w:val="A2123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F75B1"/>
    <w:multiLevelType w:val="hybridMultilevel"/>
    <w:tmpl w:val="A4B0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C91D2C"/>
    <w:multiLevelType w:val="multilevel"/>
    <w:tmpl w:val="D908C6AA"/>
    <w:lvl w:ilvl="0">
      <w:start w:val="1"/>
      <w:numFmt w:val="decimal"/>
      <w:lvlText w:val="%1"/>
      <w:lvlJc w:val="left"/>
      <w:pPr>
        <w:ind w:left="720" w:hanging="720"/>
      </w:pPr>
      <w:rPr>
        <w:rFonts w:ascii="Calibri" w:hAnsi="Calibri" w:cs="Tahoma" w:hint="default"/>
        <w:b/>
        <w:bCs/>
        <w:i w:val="0"/>
        <w:color w:val="002060"/>
        <w:w w:val="100"/>
        <w:sz w:val="28"/>
        <w:szCs w:val="22"/>
      </w:rPr>
    </w:lvl>
    <w:lvl w:ilvl="1">
      <w:start w:val="1"/>
      <w:numFmt w:val="decimal"/>
      <w:lvlRestart w:val="0"/>
      <w:pStyle w:val="NormalWeb"/>
      <w:lvlText w:val="%1.%2"/>
      <w:lvlJc w:val="left"/>
      <w:pPr>
        <w:ind w:left="720" w:hanging="720"/>
      </w:pPr>
      <w:rPr>
        <w:rFonts w:ascii="Calibri" w:hAnsi="Calibri" w:hint="default"/>
        <w:b w:val="0"/>
        <w:i w:val="0"/>
        <w:spacing w:val="-1"/>
        <w:w w:val="100"/>
        <w:sz w:val="24"/>
      </w:rPr>
    </w:lvl>
    <w:lvl w:ilvl="2">
      <w:numFmt w:val="bullet"/>
      <w:lvlText w:val=""/>
      <w:lvlJc w:val="left"/>
      <w:pPr>
        <w:ind w:left="1440" w:hanging="720"/>
      </w:pPr>
      <w:rPr>
        <w:rFonts w:ascii="Symbol" w:eastAsia="Symbol" w:hAnsi="Symbol" w:cs="Symbol" w:hint="default"/>
        <w:w w:val="99"/>
        <w:sz w:val="20"/>
        <w:szCs w:val="20"/>
      </w:rPr>
    </w:lvl>
    <w:lvl w:ilvl="3">
      <w:numFmt w:val="bullet"/>
      <w:lvlText w:val="•"/>
      <w:lvlJc w:val="left"/>
      <w:pPr>
        <w:ind w:left="2160" w:hanging="720"/>
      </w:pPr>
      <w:rPr>
        <w:rFonts w:hint="default"/>
      </w:rPr>
    </w:lvl>
    <w:lvl w:ilvl="4">
      <w:numFmt w:val="bullet"/>
      <w:lvlText w:val="•"/>
      <w:lvlJc w:val="left"/>
      <w:pPr>
        <w:ind w:left="3845" w:hanging="720"/>
      </w:pPr>
      <w:rPr>
        <w:rFonts w:hint="default"/>
      </w:rPr>
    </w:lvl>
    <w:lvl w:ilvl="5">
      <w:numFmt w:val="bullet"/>
      <w:lvlText w:val="•"/>
      <w:lvlJc w:val="left"/>
      <w:pPr>
        <w:ind w:left="4987" w:hanging="720"/>
      </w:pPr>
      <w:rPr>
        <w:rFonts w:hint="default"/>
      </w:rPr>
    </w:lvl>
    <w:lvl w:ilvl="6">
      <w:numFmt w:val="bullet"/>
      <w:lvlText w:val="•"/>
      <w:lvlJc w:val="left"/>
      <w:pPr>
        <w:ind w:left="6130" w:hanging="720"/>
      </w:pPr>
      <w:rPr>
        <w:rFonts w:hint="default"/>
      </w:rPr>
    </w:lvl>
    <w:lvl w:ilvl="7">
      <w:numFmt w:val="bullet"/>
      <w:lvlText w:val="•"/>
      <w:lvlJc w:val="left"/>
      <w:pPr>
        <w:ind w:left="7272" w:hanging="720"/>
      </w:pPr>
      <w:rPr>
        <w:rFonts w:hint="default"/>
      </w:rPr>
    </w:lvl>
    <w:lvl w:ilvl="8">
      <w:numFmt w:val="bullet"/>
      <w:lvlText w:val="•"/>
      <w:lvlJc w:val="left"/>
      <w:pPr>
        <w:ind w:left="8415" w:hanging="720"/>
      </w:pPr>
      <w:rPr>
        <w:rFonts w:hint="default"/>
      </w:rPr>
    </w:lvl>
  </w:abstractNum>
  <w:abstractNum w:abstractNumId="4" w15:restartNumberingAfterBreak="0">
    <w:nsid w:val="4C3559EB"/>
    <w:multiLevelType w:val="hybridMultilevel"/>
    <w:tmpl w:val="450EB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F10FDD"/>
    <w:multiLevelType w:val="hybridMultilevel"/>
    <w:tmpl w:val="49C43428"/>
    <w:lvl w:ilvl="0" w:tplc="08090001">
      <w:start w:val="1"/>
      <w:numFmt w:val="bullet"/>
      <w:lvlText w:val=""/>
      <w:lvlJc w:val="left"/>
      <w:pPr>
        <w:ind w:left="720" w:hanging="360"/>
      </w:pPr>
      <w:rPr>
        <w:rFonts w:ascii="Symbol" w:hAnsi="Symbol" w:hint="default"/>
      </w:rPr>
    </w:lvl>
    <w:lvl w:ilvl="1" w:tplc="5914DE5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BB774A"/>
    <w:multiLevelType w:val="multilevel"/>
    <w:tmpl w:val="5928C1DA"/>
    <w:numStyleLink w:val="SCPSliststyle"/>
  </w:abstractNum>
  <w:num w:numId="1" w16cid:durableId="63652374">
    <w:abstractNumId w:val="0"/>
  </w:num>
  <w:num w:numId="2" w16cid:durableId="1732382972">
    <w:abstractNumId w:val="3"/>
  </w:num>
  <w:num w:numId="3" w16cid:durableId="714814286">
    <w:abstractNumId w:val="6"/>
  </w:num>
  <w:num w:numId="4" w16cid:durableId="1202204754">
    <w:abstractNumId w:val="5"/>
  </w:num>
  <w:num w:numId="5" w16cid:durableId="1137799280">
    <w:abstractNumId w:val="4"/>
  </w:num>
  <w:num w:numId="6" w16cid:durableId="75172751">
    <w:abstractNumId w:val="2"/>
  </w:num>
  <w:num w:numId="7" w16cid:durableId="1808007217">
    <w:abstractNumId w:val="1"/>
  </w:num>
  <w:num w:numId="8" w16cid:durableId="1151141615">
    <w:abstractNumId w:val="6"/>
    <w:lvlOverride w:ilvl="0">
      <w:startOverride w:val="8"/>
    </w:lvlOverride>
    <w:lvlOverride w:ilv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202"/>
    <w:rsid w:val="000013AD"/>
    <w:rsid w:val="00005C78"/>
    <w:rsid w:val="00010C55"/>
    <w:rsid w:val="000176C5"/>
    <w:rsid w:val="0003575B"/>
    <w:rsid w:val="000544F5"/>
    <w:rsid w:val="000559E7"/>
    <w:rsid w:val="000621BF"/>
    <w:rsid w:val="00067CAB"/>
    <w:rsid w:val="00086B3A"/>
    <w:rsid w:val="000904AB"/>
    <w:rsid w:val="00091773"/>
    <w:rsid w:val="000970C9"/>
    <w:rsid w:val="000B55E0"/>
    <w:rsid w:val="000D6299"/>
    <w:rsid w:val="000E1A90"/>
    <w:rsid w:val="000E55DE"/>
    <w:rsid w:val="000E6124"/>
    <w:rsid w:val="000E7142"/>
    <w:rsid w:val="000F49DC"/>
    <w:rsid w:val="000F5247"/>
    <w:rsid w:val="00112056"/>
    <w:rsid w:val="00113338"/>
    <w:rsid w:val="00115187"/>
    <w:rsid w:val="0011588C"/>
    <w:rsid w:val="001232FC"/>
    <w:rsid w:val="001401B7"/>
    <w:rsid w:val="001404CC"/>
    <w:rsid w:val="001408F7"/>
    <w:rsid w:val="00152027"/>
    <w:rsid w:val="001526BB"/>
    <w:rsid w:val="00153766"/>
    <w:rsid w:val="00157208"/>
    <w:rsid w:val="00166ED4"/>
    <w:rsid w:val="00196291"/>
    <w:rsid w:val="001A3B58"/>
    <w:rsid w:val="001B3212"/>
    <w:rsid w:val="001B35B7"/>
    <w:rsid w:val="001B55DB"/>
    <w:rsid w:val="001C469E"/>
    <w:rsid w:val="001D0300"/>
    <w:rsid w:val="001F0892"/>
    <w:rsid w:val="001F3BD7"/>
    <w:rsid w:val="001F5A71"/>
    <w:rsid w:val="00202265"/>
    <w:rsid w:val="00206685"/>
    <w:rsid w:val="002140BB"/>
    <w:rsid w:val="00220283"/>
    <w:rsid w:val="00227824"/>
    <w:rsid w:val="00231530"/>
    <w:rsid w:val="00251716"/>
    <w:rsid w:val="00252ECB"/>
    <w:rsid w:val="00254C9D"/>
    <w:rsid w:val="00263095"/>
    <w:rsid w:val="00264A4F"/>
    <w:rsid w:val="002711CA"/>
    <w:rsid w:val="00274CE3"/>
    <w:rsid w:val="00296814"/>
    <w:rsid w:val="002A1B8C"/>
    <w:rsid w:val="002A1D4D"/>
    <w:rsid w:val="002B1858"/>
    <w:rsid w:val="002C27EB"/>
    <w:rsid w:val="002C5642"/>
    <w:rsid w:val="00331742"/>
    <w:rsid w:val="0033213F"/>
    <w:rsid w:val="00343593"/>
    <w:rsid w:val="0034590C"/>
    <w:rsid w:val="00346DA2"/>
    <w:rsid w:val="00350B53"/>
    <w:rsid w:val="00353E5A"/>
    <w:rsid w:val="0035654C"/>
    <w:rsid w:val="003575CD"/>
    <w:rsid w:val="00385707"/>
    <w:rsid w:val="003A38EA"/>
    <w:rsid w:val="003A6202"/>
    <w:rsid w:val="003B1F98"/>
    <w:rsid w:val="003B2211"/>
    <w:rsid w:val="003C2783"/>
    <w:rsid w:val="003C2B34"/>
    <w:rsid w:val="003D362C"/>
    <w:rsid w:val="003D6DAD"/>
    <w:rsid w:val="003E496A"/>
    <w:rsid w:val="003E57A4"/>
    <w:rsid w:val="003F0C29"/>
    <w:rsid w:val="003F1A64"/>
    <w:rsid w:val="003F2436"/>
    <w:rsid w:val="00406E09"/>
    <w:rsid w:val="00411585"/>
    <w:rsid w:val="004202FD"/>
    <w:rsid w:val="00422617"/>
    <w:rsid w:val="00426054"/>
    <w:rsid w:val="00432B2F"/>
    <w:rsid w:val="00450E45"/>
    <w:rsid w:val="0045576B"/>
    <w:rsid w:val="00466049"/>
    <w:rsid w:val="00466183"/>
    <w:rsid w:val="00471CBD"/>
    <w:rsid w:val="004851DF"/>
    <w:rsid w:val="00490546"/>
    <w:rsid w:val="004A4E53"/>
    <w:rsid w:val="004A5256"/>
    <w:rsid w:val="004C01C0"/>
    <w:rsid w:val="004E3966"/>
    <w:rsid w:val="005026FA"/>
    <w:rsid w:val="005161EA"/>
    <w:rsid w:val="00520A89"/>
    <w:rsid w:val="00526CD6"/>
    <w:rsid w:val="00530754"/>
    <w:rsid w:val="005336C1"/>
    <w:rsid w:val="00537262"/>
    <w:rsid w:val="00542C7C"/>
    <w:rsid w:val="00551422"/>
    <w:rsid w:val="00551EA2"/>
    <w:rsid w:val="00555DD2"/>
    <w:rsid w:val="005575BC"/>
    <w:rsid w:val="00563375"/>
    <w:rsid w:val="0056435E"/>
    <w:rsid w:val="00565B2C"/>
    <w:rsid w:val="00567F14"/>
    <w:rsid w:val="005755F6"/>
    <w:rsid w:val="00593BD4"/>
    <w:rsid w:val="005C0D81"/>
    <w:rsid w:val="005C6BC9"/>
    <w:rsid w:val="005D489C"/>
    <w:rsid w:val="005E0A85"/>
    <w:rsid w:val="005F7408"/>
    <w:rsid w:val="006063CC"/>
    <w:rsid w:val="006069BF"/>
    <w:rsid w:val="00611B74"/>
    <w:rsid w:val="006274E0"/>
    <w:rsid w:val="00633D0C"/>
    <w:rsid w:val="006453FE"/>
    <w:rsid w:val="00646868"/>
    <w:rsid w:val="006548D8"/>
    <w:rsid w:val="00664091"/>
    <w:rsid w:val="00664E3E"/>
    <w:rsid w:val="00670432"/>
    <w:rsid w:val="00685FAA"/>
    <w:rsid w:val="006870BB"/>
    <w:rsid w:val="0069080C"/>
    <w:rsid w:val="00690F01"/>
    <w:rsid w:val="00691C0E"/>
    <w:rsid w:val="00696A6E"/>
    <w:rsid w:val="006A0CD7"/>
    <w:rsid w:val="006A310B"/>
    <w:rsid w:val="006A479C"/>
    <w:rsid w:val="006B34EC"/>
    <w:rsid w:val="006C4B69"/>
    <w:rsid w:val="006D61CC"/>
    <w:rsid w:val="006E1BBA"/>
    <w:rsid w:val="006F2001"/>
    <w:rsid w:val="006F22F0"/>
    <w:rsid w:val="007110EC"/>
    <w:rsid w:val="007208F6"/>
    <w:rsid w:val="007221D4"/>
    <w:rsid w:val="00742831"/>
    <w:rsid w:val="00744C70"/>
    <w:rsid w:val="0076243E"/>
    <w:rsid w:val="007919C1"/>
    <w:rsid w:val="00794081"/>
    <w:rsid w:val="007B34E3"/>
    <w:rsid w:val="007B6F98"/>
    <w:rsid w:val="007C008C"/>
    <w:rsid w:val="007C184D"/>
    <w:rsid w:val="007C55DB"/>
    <w:rsid w:val="007C66ED"/>
    <w:rsid w:val="007D2AB7"/>
    <w:rsid w:val="007D2FFA"/>
    <w:rsid w:val="007D5A34"/>
    <w:rsid w:val="007E3B69"/>
    <w:rsid w:val="007F031C"/>
    <w:rsid w:val="007F615D"/>
    <w:rsid w:val="00801BB9"/>
    <w:rsid w:val="00807BBA"/>
    <w:rsid w:val="008118B4"/>
    <w:rsid w:val="008277B6"/>
    <w:rsid w:val="00832B64"/>
    <w:rsid w:val="00833A75"/>
    <w:rsid w:val="00842098"/>
    <w:rsid w:val="00843739"/>
    <w:rsid w:val="008454F8"/>
    <w:rsid w:val="00845834"/>
    <w:rsid w:val="00851B00"/>
    <w:rsid w:val="0085669C"/>
    <w:rsid w:val="00856B42"/>
    <w:rsid w:val="00857220"/>
    <w:rsid w:val="00861BD4"/>
    <w:rsid w:val="00864A38"/>
    <w:rsid w:val="008816B3"/>
    <w:rsid w:val="008843E2"/>
    <w:rsid w:val="00887156"/>
    <w:rsid w:val="008936C8"/>
    <w:rsid w:val="008A01BE"/>
    <w:rsid w:val="008A1188"/>
    <w:rsid w:val="008C31BF"/>
    <w:rsid w:val="008C32D5"/>
    <w:rsid w:val="008C6E38"/>
    <w:rsid w:val="008D1823"/>
    <w:rsid w:val="008D4D73"/>
    <w:rsid w:val="008E1074"/>
    <w:rsid w:val="008E3549"/>
    <w:rsid w:val="008F1B7E"/>
    <w:rsid w:val="008F1CBC"/>
    <w:rsid w:val="008F56A9"/>
    <w:rsid w:val="00913E39"/>
    <w:rsid w:val="009223E6"/>
    <w:rsid w:val="00926A3F"/>
    <w:rsid w:val="009372D7"/>
    <w:rsid w:val="009372F2"/>
    <w:rsid w:val="009504D9"/>
    <w:rsid w:val="0095579A"/>
    <w:rsid w:val="009837A7"/>
    <w:rsid w:val="00995D59"/>
    <w:rsid w:val="009A5466"/>
    <w:rsid w:val="009B2CC5"/>
    <w:rsid w:val="009B3705"/>
    <w:rsid w:val="009B3AD8"/>
    <w:rsid w:val="009B475E"/>
    <w:rsid w:val="009C0C66"/>
    <w:rsid w:val="009D2F25"/>
    <w:rsid w:val="009E1DAF"/>
    <w:rsid w:val="009E5C36"/>
    <w:rsid w:val="009F0434"/>
    <w:rsid w:val="009F21ED"/>
    <w:rsid w:val="00A006E4"/>
    <w:rsid w:val="00A2157C"/>
    <w:rsid w:val="00A33206"/>
    <w:rsid w:val="00A36236"/>
    <w:rsid w:val="00A5312F"/>
    <w:rsid w:val="00A53DA8"/>
    <w:rsid w:val="00A61BFE"/>
    <w:rsid w:val="00A66146"/>
    <w:rsid w:val="00A66CF3"/>
    <w:rsid w:val="00A674AC"/>
    <w:rsid w:val="00A67769"/>
    <w:rsid w:val="00A9562F"/>
    <w:rsid w:val="00AA7220"/>
    <w:rsid w:val="00AB1913"/>
    <w:rsid w:val="00AC520C"/>
    <w:rsid w:val="00AD527A"/>
    <w:rsid w:val="00AE47AB"/>
    <w:rsid w:val="00AF4810"/>
    <w:rsid w:val="00AF766D"/>
    <w:rsid w:val="00B00D78"/>
    <w:rsid w:val="00B01D0D"/>
    <w:rsid w:val="00B03097"/>
    <w:rsid w:val="00B03872"/>
    <w:rsid w:val="00B21271"/>
    <w:rsid w:val="00B2165F"/>
    <w:rsid w:val="00B234AA"/>
    <w:rsid w:val="00B3644A"/>
    <w:rsid w:val="00B535A2"/>
    <w:rsid w:val="00B56DEF"/>
    <w:rsid w:val="00B62C7E"/>
    <w:rsid w:val="00B62F7E"/>
    <w:rsid w:val="00B63A54"/>
    <w:rsid w:val="00B6721F"/>
    <w:rsid w:val="00B777BA"/>
    <w:rsid w:val="00B844B4"/>
    <w:rsid w:val="00B94CCC"/>
    <w:rsid w:val="00B957DD"/>
    <w:rsid w:val="00B972B0"/>
    <w:rsid w:val="00BA12EC"/>
    <w:rsid w:val="00BA508F"/>
    <w:rsid w:val="00BB0385"/>
    <w:rsid w:val="00BB5F7F"/>
    <w:rsid w:val="00BB6B29"/>
    <w:rsid w:val="00BC1787"/>
    <w:rsid w:val="00BC40DB"/>
    <w:rsid w:val="00BC46D8"/>
    <w:rsid w:val="00BE06E9"/>
    <w:rsid w:val="00BE72ED"/>
    <w:rsid w:val="00BF1C1C"/>
    <w:rsid w:val="00C20ED6"/>
    <w:rsid w:val="00C2483B"/>
    <w:rsid w:val="00C2522B"/>
    <w:rsid w:val="00C30FCE"/>
    <w:rsid w:val="00C41DA9"/>
    <w:rsid w:val="00C4267A"/>
    <w:rsid w:val="00C56749"/>
    <w:rsid w:val="00C63520"/>
    <w:rsid w:val="00C70913"/>
    <w:rsid w:val="00C73D05"/>
    <w:rsid w:val="00CA3BEB"/>
    <w:rsid w:val="00CA6F8A"/>
    <w:rsid w:val="00CB7432"/>
    <w:rsid w:val="00CC001D"/>
    <w:rsid w:val="00CC1068"/>
    <w:rsid w:val="00CC46C7"/>
    <w:rsid w:val="00CD5EB5"/>
    <w:rsid w:val="00CF0277"/>
    <w:rsid w:val="00CF1390"/>
    <w:rsid w:val="00CF290F"/>
    <w:rsid w:val="00CF4280"/>
    <w:rsid w:val="00CF6375"/>
    <w:rsid w:val="00CF7F85"/>
    <w:rsid w:val="00D10618"/>
    <w:rsid w:val="00D1092E"/>
    <w:rsid w:val="00D257BB"/>
    <w:rsid w:val="00D54EED"/>
    <w:rsid w:val="00D56EF9"/>
    <w:rsid w:val="00D60543"/>
    <w:rsid w:val="00D6261A"/>
    <w:rsid w:val="00D7779E"/>
    <w:rsid w:val="00D84CB7"/>
    <w:rsid w:val="00D8674D"/>
    <w:rsid w:val="00D874B9"/>
    <w:rsid w:val="00D87D91"/>
    <w:rsid w:val="00D97D2A"/>
    <w:rsid w:val="00DA2954"/>
    <w:rsid w:val="00DA458D"/>
    <w:rsid w:val="00DA56C8"/>
    <w:rsid w:val="00DB37E1"/>
    <w:rsid w:val="00DC5534"/>
    <w:rsid w:val="00DC5552"/>
    <w:rsid w:val="00DC66E7"/>
    <w:rsid w:val="00DD0BEE"/>
    <w:rsid w:val="00DE4E07"/>
    <w:rsid w:val="00DF1CE2"/>
    <w:rsid w:val="00E01FAE"/>
    <w:rsid w:val="00E04EB1"/>
    <w:rsid w:val="00E10E3C"/>
    <w:rsid w:val="00E12CFA"/>
    <w:rsid w:val="00E13324"/>
    <w:rsid w:val="00E14F80"/>
    <w:rsid w:val="00E15701"/>
    <w:rsid w:val="00E17C95"/>
    <w:rsid w:val="00E221E2"/>
    <w:rsid w:val="00E459FD"/>
    <w:rsid w:val="00E45DAE"/>
    <w:rsid w:val="00E46354"/>
    <w:rsid w:val="00E46D21"/>
    <w:rsid w:val="00E471CD"/>
    <w:rsid w:val="00E639E7"/>
    <w:rsid w:val="00E76410"/>
    <w:rsid w:val="00E77B53"/>
    <w:rsid w:val="00E80FB6"/>
    <w:rsid w:val="00E82075"/>
    <w:rsid w:val="00E841EB"/>
    <w:rsid w:val="00E87109"/>
    <w:rsid w:val="00E97E48"/>
    <w:rsid w:val="00EA181C"/>
    <w:rsid w:val="00EA4099"/>
    <w:rsid w:val="00EA519D"/>
    <w:rsid w:val="00EB589E"/>
    <w:rsid w:val="00EC5906"/>
    <w:rsid w:val="00EF4797"/>
    <w:rsid w:val="00F16172"/>
    <w:rsid w:val="00F45A75"/>
    <w:rsid w:val="00F45D6A"/>
    <w:rsid w:val="00F47A26"/>
    <w:rsid w:val="00F559A7"/>
    <w:rsid w:val="00F72BE5"/>
    <w:rsid w:val="00F76487"/>
    <w:rsid w:val="00F85B42"/>
    <w:rsid w:val="00F90367"/>
    <w:rsid w:val="00FA4AB0"/>
    <w:rsid w:val="00FB05F2"/>
    <w:rsid w:val="00FC0D0B"/>
    <w:rsid w:val="00FE7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98504"/>
  <w15:docId w15:val="{87068281-A03D-48BE-B480-87CDC704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823"/>
    <w:rPr>
      <w:rFonts w:ascii="Calibri" w:eastAsia="Times New Roman" w:hAnsi="Calibri" w:cs="Times New Roman"/>
      <w:sz w:val="24"/>
      <w:lang w:eastAsia="en-GB"/>
    </w:rPr>
  </w:style>
  <w:style w:type="paragraph" w:styleId="Heading1">
    <w:name w:val="heading 1"/>
    <w:aliases w:val="List level 1"/>
    <w:basedOn w:val="Normal"/>
    <w:next w:val="Normal"/>
    <w:link w:val="Heading1Char"/>
    <w:qFormat/>
    <w:rsid w:val="00196291"/>
    <w:pPr>
      <w:keepNext/>
      <w:numPr>
        <w:numId w:val="3"/>
      </w:numPr>
      <w:spacing w:after="360" w:line="240" w:lineRule="auto"/>
      <w:outlineLvl w:val="0"/>
    </w:pPr>
    <w:rPr>
      <w:rFonts w:asciiTheme="minorHAnsi" w:hAnsiTheme="minorHAnsi"/>
      <w:b/>
      <w:color w:val="002060"/>
      <w:kern w:val="28"/>
      <w:sz w:val="28"/>
      <w:szCs w:val="24"/>
      <w:lang w:eastAsia="en-US"/>
    </w:rPr>
  </w:style>
  <w:style w:type="paragraph" w:styleId="Heading2">
    <w:name w:val="heading 2"/>
    <w:aliases w:val="Numbered - 2"/>
    <w:basedOn w:val="Normal"/>
    <w:next w:val="Normal"/>
    <w:link w:val="Heading2Char"/>
    <w:qFormat/>
    <w:rsid w:val="00DC5534"/>
    <w:pPr>
      <w:keepNext/>
      <w:spacing w:after="0" w:line="240" w:lineRule="auto"/>
      <w:outlineLvl w:val="1"/>
    </w:pPr>
    <w:rPr>
      <w:rFonts w:ascii="Arial" w:hAnsi="Arial"/>
      <w:b/>
      <w:szCs w:val="24"/>
      <w:lang w:eastAsia="en-US"/>
    </w:rPr>
  </w:style>
  <w:style w:type="paragraph" w:styleId="Heading3">
    <w:name w:val="heading 3"/>
    <w:basedOn w:val="Normal"/>
    <w:next w:val="Normal"/>
    <w:link w:val="Heading3Char"/>
    <w:uiPriority w:val="9"/>
    <w:semiHidden/>
    <w:unhideWhenUsed/>
    <w:qFormat/>
    <w:rsid w:val="00C41DA9"/>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BEE"/>
    <w:pPr>
      <w:ind w:left="720"/>
      <w:contextualSpacing/>
    </w:pPr>
  </w:style>
  <w:style w:type="paragraph" w:styleId="Header">
    <w:name w:val="header"/>
    <w:basedOn w:val="Normal"/>
    <w:link w:val="HeaderChar"/>
    <w:unhideWhenUsed/>
    <w:rsid w:val="00C2522B"/>
    <w:pPr>
      <w:tabs>
        <w:tab w:val="center" w:pos="4513"/>
        <w:tab w:val="right" w:pos="9026"/>
      </w:tabs>
      <w:spacing w:after="0" w:line="240" w:lineRule="auto"/>
    </w:pPr>
  </w:style>
  <w:style w:type="character" w:customStyle="1" w:styleId="HeaderChar">
    <w:name w:val="Header Char"/>
    <w:basedOn w:val="DefaultParagraphFont"/>
    <w:link w:val="Header"/>
    <w:rsid w:val="00C2522B"/>
  </w:style>
  <w:style w:type="paragraph" w:styleId="Footer">
    <w:name w:val="footer"/>
    <w:basedOn w:val="Normal"/>
    <w:link w:val="FooterChar"/>
    <w:uiPriority w:val="99"/>
    <w:unhideWhenUsed/>
    <w:rsid w:val="00C25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22B"/>
  </w:style>
  <w:style w:type="character" w:styleId="Hyperlink">
    <w:name w:val="Hyperlink"/>
    <w:basedOn w:val="DefaultParagraphFont"/>
    <w:uiPriority w:val="99"/>
    <w:unhideWhenUsed/>
    <w:rsid w:val="00C2522B"/>
    <w:rPr>
      <w:color w:val="0000FF" w:themeColor="hyperlink"/>
      <w:u w:val="single"/>
    </w:rPr>
  </w:style>
  <w:style w:type="paragraph" w:styleId="BalloonText">
    <w:name w:val="Balloon Text"/>
    <w:basedOn w:val="Normal"/>
    <w:link w:val="BalloonTextChar"/>
    <w:uiPriority w:val="99"/>
    <w:semiHidden/>
    <w:unhideWhenUsed/>
    <w:rsid w:val="00851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B00"/>
    <w:rPr>
      <w:rFonts w:ascii="Tahoma" w:eastAsia="Times New Roman" w:hAnsi="Tahoma" w:cs="Tahoma"/>
      <w:sz w:val="16"/>
      <w:szCs w:val="16"/>
      <w:lang w:eastAsia="en-GB"/>
    </w:rPr>
  </w:style>
  <w:style w:type="table" w:styleId="TableGrid">
    <w:name w:val="Table Grid"/>
    <w:basedOn w:val="TableNormal"/>
    <w:uiPriority w:val="59"/>
    <w:rsid w:val="001F0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List level 1 Char"/>
    <w:basedOn w:val="DefaultParagraphFont"/>
    <w:link w:val="Heading1"/>
    <w:rsid w:val="00196291"/>
    <w:rPr>
      <w:rFonts w:eastAsia="Times New Roman" w:cs="Times New Roman"/>
      <w:b/>
      <w:color w:val="002060"/>
      <w:kern w:val="28"/>
      <w:sz w:val="28"/>
      <w:szCs w:val="24"/>
    </w:rPr>
  </w:style>
  <w:style w:type="character" w:customStyle="1" w:styleId="Heading2Char">
    <w:name w:val="Heading 2 Char"/>
    <w:aliases w:val="Numbered - 2 Char"/>
    <w:basedOn w:val="DefaultParagraphFont"/>
    <w:link w:val="Heading2"/>
    <w:rsid w:val="00DC5534"/>
    <w:rPr>
      <w:rFonts w:ascii="Arial" w:eastAsia="Times New Roman" w:hAnsi="Arial" w:cs="Times New Roman"/>
      <w:b/>
      <w:szCs w:val="24"/>
    </w:rPr>
  </w:style>
  <w:style w:type="paragraph" w:styleId="BodyText">
    <w:name w:val="Body Text"/>
    <w:basedOn w:val="Normal"/>
    <w:link w:val="BodyTextChar"/>
    <w:rsid w:val="00DC5534"/>
    <w:pPr>
      <w:spacing w:after="0" w:line="240" w:lineRule="auto"/>
    </w:pPr>
    <w:rPr>
      <w:rFonts w:ascii="Gbook" w:hAnsi="Gbook"/>
      <w:b/>
      <w:i/>
      <w:szCs w:val="24"/>
      <w:lang w:eastAsia="en-US"/>
    </w:rPr>
  </w:style>
  <w:style w:type="character" w:customStyle="1" w:styleId="BodyTextChar">
    <w:name w:val="Body Text Char"/>
    <w:basedOn w:val="DefaultParagraphFont"/>
    <w:link w:val="BodyText"/>
    <w:rsid w:val="00DC5534"/>
    <w:rPr>
      <w:rFonts w:ascii="Gbook" w:eastAsia="Times New Roman" w:hAnsi="Gbook" w:cs="Times New Roman"/>
      <w:b/>
      <w:i/>
      <w:szCs w:val="24"/>
    </w:rPr>
  </w:style>
  <w:style w:type="paragraph" w:styleId="BodyText3">
    <w:name w:val="Body Text 3"/>
    <w:basedOn w:val="Normal"/>
    <w:link w:val="BodyText3Char"/>
    <w:rsid w:val="00DC5534"/>
    <w:pPr>
      <w:spacing w:after="0" w:line="240" w:lineRule="auto"/>
    </w:pPr>
    <w:rPr>
      <w:rFonts w:ascii="Arial" w:hAnsi="Arial"/>
      <w:b/>
      <w:szCs w:val="24"/>
      <w:lang w:eastAsia="en-US"/>
    </w:rPr>
  </w:style>
  <w:style w:type="character" w:customStyle="1" w:styleId="BodyText3Char">
    <w:name w:val="Body Text 3 Char"/>
    <w:basedOn w:val="DefaultParagraphFont"/>
    <w:link w:val="BodyText3"/>
    <w:rsid w:val="00DC5534"/>
    <w:rPr>
      <w:rFonts w:ascii="Arial" w:eastAsia="Times New Roman" w:hAnsi="Arial" w:cs="Times New Roman"/>
      <w:b/>
      <w:szCs w:val="24"/>
    </w:rPr>
  </w:style>
  <w:style w:type="paragraph" w:customStyle="1" w:styleId="Default">
    <w:name w:val="Default"/>
    <w:rsid w:val="003B1F98"/>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uiPriority w:val="99"/>
    <w:semiHidden/>
    <w:unhideWhenUsed/>
    <w:rsid w:val="00411585"/>
    <w:pPr>
      <w:spacing w:after="120" w:line="480" w:lineRule="auto"/>
    </w:pPr>
  </w:style>
  <w:style w:type="character" w:customStyle="1" w:styleId="BodyText2Char">
    <w:name w:val="Body Text 2 Char"/>
    <w:basedOn w:val="DefaultParagraphFont"/>
    <w:link w:val="BodyText2"/>
    <w:uiPriority w:val="99"/>
    <w:semiHidden/>
    <w:rsid w:val="00411585"/>
    <w:rPr>
      <w:rFonts w:ascii="Calibri" w:eastAsia="Times New Roman" w:hAnsi="Calibri" w:cs="Times New Roman"/>
      <w:lang w:eastAsia="en-GB"/>
    </w:rPr>
  </w:style>
  <w:style w:type="paragraph" w:styleId="FootnoteText">
    <w:name w:val="footnote text"/>
    <w:basedOn w:val="Normal"/>
    <w:link w:val="FootnoteTextChar"/>
    <w:semiHidden/>
    <w:rsid w:val="00CD5EB5"/>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semiHidden/>
    <w:rsid w:val="00CD5EB5"/>
    <w:rPr>
      <w:rFonts w:ascii="Times New Roman" w:eastAsia="Times New Roman" w:hAnsi="Times New Roman" w:cs="Times New Roman"/>
      <w:sz w:val="20"/>
      <w:szCs w:val="20"/>
      <w:lang w:eastAsia="en-GB"/>
    </w:rPr>
  </w:style>
  <w:style w:type="character" w:styleId="FootnoteReference">
    <w:name w:val="footnote reference"/>
    <w:basedOn w:val="DefaultParagraphFont"/>
    <w:semiHidden/>
    <w:rsid w:val="00CD5EB5"/>
    <w:rPr>
      <w:vertAlign w:val="superscript"/>
    </w:rPr>
  </w:style>
  <w:style w:type="character" w:customStyle="1" w:styleId="Heading3Char">
    <w:name w:val="Heading 3 Char"/>
    <w:basedOn w:val="DefaultParagraphFont"/>
    <w:link w:val="Heading3"/>
    <w:uiPriority w:val="9"/>
    <w:semiHidden/>
    <w:rsid w:val="00C41DA9"/>
    <w:rPr>
      <w:rFonts w:asciiTheme="majorHAnsi" w:eastAsiaTheme="majorEastAsia" w:hAnsiTheme="majorHAnsi" w:cstheme="majorBidi"/>
      <w:color w:val="243F60" w:themeColor="accent1" w:themeShade="7F"/>
      <w:sz w:val="24"/>
      <w:szCs w:val="24"/>
      <w:lang w:eastAsia="en-GB"/>
    </w:rPr>
  </w:style>
  <w:style w:type="paragraph" w:customStyle="1" w:styleId="22-Modeltekst1ofbullet">
    <w:name w:val="22 - Model_tekst (1. of bullet)"/>
    <w:basedOn w:val="Normal"/>
    <w:rsid w:val="00F47A26"/>
    <w:pPr>
      <w:widowControl w:val="0"/>
      <w:tabs>
        <w:tab w:val="left" w:pos="849"/>
        <w:tab w:val="center" w:leader="dot" w:pos="8049"/>
        <w:tab w:val="center" w:pos="8503"/>
      </w:tabs>
      <w:suppressAutoHyphens/>
      <w:autoSpaceDE w:val="0"/>
      <w:spacing w:after="170" w:line="280" w:lineRule="atLeast"/>
      <w:ind w:left="283" w:hanging="283"/>
      <w:textAlignment w:val="baseline"/>
    </w:pPr>
    <w:rPr>
      <w:rFonts w:ascii="NewCenturySchlbk" w:eastAsia="NewCenturySchlbk" w:hAnsi="NewCenturySchlbk" w:cs="NewCenturySchlbk"/>
      <w:color w:val="000000"/>
      <w:spacing w:val="-10"/>
      <w:lang w:val="nl-NL" w:eastAsia="en-US" w:bidi="en-US"/>
    </w:rPr>
  </w:style>
  <w:style w:type="numbering" w:customStyle="1" w:styleId="SCPSliststyle">
    <w:name w:val="SCPS list style"/>
    <w:uiPriority w:val="99"/>
    <w:rsid w:val="00196291"/>
    <w:pPr>
      <w:numPr>
        <w:numId w:val="1"/>
      </w:numPr>
    </w:pPr>
  </w:style>
  <w:style w:type="paragraph" w:customStyle="1" w:styleId="Listlevel2">
    <w:name w:val="List level 2"/>
    <w:basedOn w:val="NormalWeb"/>
    <w:link w:val="Listlevel2Char"/>
    <w:qFormat/>
    <w:rsid w:val="00196291"/>
    <w:pPr>
      <w:numPr>
        <w:numId w:val="3"/>
      </w:numPr>
      <w:spacing w:after="360" w:line="240" w:lineRule="auto"/>
    </w:pPr>
    <w:rPr>
      <w:rFonts w:asciiTheme="minorHAnsi" w:hAnsiTheme="minorHAnsi"/>
    </w:rPr>
  </w:style>
  <w:style w:type="paragraph" w:styleId="NormalWeb">
    <w:name w:val="Normal (Web)"/>
    <w:basedOn w:val="Normal"/>
    <w:link w:val="NormalWebChar"/>
    <w:uiPriority w:val="99"/>
    <w:unhideWhenUsed/>
    <w:rsid w:val="00CF1390"/>
    <w:pPr>
      <w:numPr>
        <w:ilvl w:val="1"/>
        <w:numId w:val="2"/>
      </w:numPr>
    </w:pPr>
    <w:rPr>
      <w:rFonts w:ascii="Times New Roman" w:hAnsi="Times New Roman"/>
      <w:szCs w:val="24"/>
    </w:rPr>
  </w:style>
  <w:style w:type="paragraph" w:customStyle="1" w:styleId="Listlevel3">
    <w:name w:val="List level 3"/>
    <w:basedOn w:val="Listlevel2"/>
    <w:link w:val="Listlevel3Char"/>
    <w:qFormat/>
    <w:rsid w:val="00196291"/>
    <w:pPr>
      <w:numPr>
        <w:ilvl w:val="2"/>
      </w:numPr>
      <w:contextualSpacing/>
    </w:pPr>
    <w:rPr>
      <w:i/>
      <w:sz w:val="22"/>
    </w:rPr>
  </w:style>
  <w:style w:type="character" w:customStyle="1" w:styleId="NormalWebChar">
    <w:name w:val="Normal (Web) Char"/>
    <w:basedOn w:val="DefaultParagraphFont"/>
    <w:link w:val="NormalWeb"/>
    <w:uiPriority w:val="99"/>
    <w:rsid w:val="00CF1390"/>
    <w:rPr>
      <w:rFonts w:ascii="Times New Roman" w:eastAsia="Times New Roman" w:hAnsi="Times New Roman" w:cs="Times New Roman"/>
      <w:sz w:val="24"/>
      <w:szCs w:val="24"/>
      <w:lang w:eastAsia="en-GB"/>
    </w:rPr>
  </w:style>
  <w:style w:type="character" w:customStyle="1" w:styleId="Listlevel2Char">
    <w:name w:val="List level 2 Char"/>
    <w:basedOn w:val="NormalWebChar"/>
    <w:link w:val="Listlevel2"/>
    <w:rsid w:val="001F3BD7"/>
    <w:rPr>
      <w:rFonts w:ascii="Times New Roman" w:eastAsia="Times New Roman" w:hAnsi="Times New Roman" w:cs="Times New Roman"/>
      <w:sz w:val="24"/>
      <w:szCs w:val="24"/>
      <w:lang w:eastAsia="en-GB"/>
    </w:rPr>
  </w:style>
  <w:style w:type="character" w:customStyle="1" w:styleId="Listlevel3Char">
    <w:name w:val="List level 3 Char"/>
    <w:basedOn w:val="Listlevel2Char"/>
    <w:link w:val="Listlevel3"/>
    <w:rsid w:val="001F3BD7"/>
    <w:rPr>
      <w:rFonts w:ascii="Times New Roman" w:eastAsia="Times New Roman" w:hAnsi="Times New Roman" w:cs="Times New Roman"/>
      <w:i/>
      <w:sz w:val="24"/>
      <w:szCs w:val="24"/>
      <w:lang w:eastAsia="en-GB"/>
    </w:rPr>
  </w:style>
  <w:style w:type="table" w:customStyle="1" w:styleId="SCPStablestyle">
    <w:name w:val="SCPS table style"/>
    <w:basedOn w:val="TableNormal"/>
    <w:uiPriority w:val="99"/>
    <w:rsid w:val="00010C55"/>
    <w:pPr>
      <w:spacing w:after="0" w:line="240" w:lineRule="auto"/>
    </w:pPr>
    <w:tblPr>
      <w:tblStyleRowBandSize w:val="1"/>
      <w:tblStyleColBandSize w:val="1"/>
      <w:tblCellMar>
        <w:top w:w="113" w:type="dxa"/>
        <w:bottom w:w="113" w:type="dxa"/>
      </w:tblCellMar>
    </w:tblPr>
    <w:tblStylePr w:type="firstRow">
      <w:rPr>
        <w:rFonts w:asciiTheme="minorHAnsi" w:hAnsiTheme="minorHAnsi"/>
        <w:b/>
        <w:sz w:val="24"/>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tcPr>
    </w:tblStylePr>
    <w:tblStylePr w:type="lastRow">
      <w:rPr>
        <w:rFonts w:asciiTheme="minorHAnsi" w:hAnsiTheme="minorHAnsi"/>
        <w:sz w:val="22"/>
      </w:rPr>
    </w:tblStylePr>
    <w:tblStylePr w:type="firstCol">
      <w:rPr>
        <w:rFonts w:asciiTheme="minorHAnsi" w:hAnsiTheme="minorHAnsi"/>
        <w:sz w:val="22"/>
      </w:rPr>
    </w:tblStylePr>
    <w:tblStylePr w:type="lastCol">
      <w:rPr>
        <w:rFonts w:asciiTheme="minorHAnsi" w:hAnsiTheme="minorHAnsi"/>
        <w:sz w:val="22"/>
      </w:rPr>
    </w:tblStylePr>
    <w:tblStylePr w:type="band1Vert">
      <w:rPr>
        <w:rFonts w:asciiTheme="minorHAnsi" w:hAnsiTheme="minorHAnsi"/>
        <w:sz w:val="22"/>
      </w:rPr>
    </w:tblStylePr>
    <w:tblStylePr w:type="band2Vert">
      <w:rPr>
        <w:rFonts w:asciiTheme="minorHAnsi" w:hAnsiTheme="minorHAnsi"/>
        <w:sz w:val="22"/>
      </w:rPr>
    </w:tblStylePr>
    <w:tblStylePr w:type="band1Horz">
      <w:rPr>
        <w:rFonts w:asciiTheme="minorHAnsi" w:hAnsiTheme="minorHAns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Theme="minorHAnsi" w:hAnsiTheme="minorHAns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SCPSreferencestyle">
    <w:name w:val="SCPS reference style"/>
    <w:basedOn w:val="Normal"/>
    <w:link w:val="SCPSreferencestyleChar"/>
    <w:qFormat/>
    <w:rsid w:val="00526CD6"/>
    <w:pPr>
      <w:spacing w:after="360" w:line="240" w:lineRule="auto"/>
      <w:ind w:left="720" w:hanging="720"/>
      <w:jc w:val="right"/>
    </w:pPr>
    <w:rPr>
      <w:i/>
      <w:sz w:val="20"/>
    </w:rPr>
  </w:style>
  <w:style w:type="character" w:customStyle="1" w:styleId="SCPSreferencestyleChar">
    <w:name w:val="SCPS reference style Char"/>
    <w:basedOn w:val="DefaultParagraphFont"/>
    <w:link w:val="SCPSreferencestyle"/>
    <w:rsid w:val="00526CD6"/>
    <w:rPr>
      <w:rFonts w:ascii="Calibri" w:eastAsia="Times New Roman" w:hAnsi="Calibri" w:cs="Times New Roman"/>
      <w:i/>
      <w:sz w:val="20"/>
      <w:lang w:eastAsia="en-GB"/>
    </w:rPr>
  </w:style>
  <w:style w:type="paragraph" w:customStyle="1" w:styleId="Style">
    <w:name w:val="Style"/>
    <w:rsid w:val="003A6202"/>
    <w:pPr>
      <w:spacing w:after="0" w:line="240" w:lineRule="auto"/>
    </w:pPr>
    <w:rPr>
      <w:rFonts w:ascii="Arial" w:eastAsia="Times New Roman" w:hAnsi="Arial" w:cs="Arial"/>
      <w:color w:val="000000"/>
      <w:kern w:val="28"/>
      <w:sz w:val="24"/>
      <w:szCs w:val="24"/>
      <w:lang w:eastAsia="en-GB"/>
      <w14:ligatures w14:val="standard"/>
      <w14:cntxtAlts/>
    </w:rPr>
  </w:style>
  <w:style w:type="character" w:styleId="Strong">
    <w:name w:val="Strong"/>
    <w:basedOn w:val="DefaultParagraphFont"/>
    <w:uiPriority w:val="22"/>
    <w:qFormat/>
    <w:rsid w:val="00231530"/>
    <w:rPr>
      <w:b/>
      <w:bCs/>
    </w:rPr>
  </w:style>
  <w:style w:type="character" w:styleId="UnresolvedMention">
    <w:name w:val="Unresolved Mention"/>
    <w:basedOn w:val="DefaultParagraphFont"/>
    <w:uiPriority w:val="99"/>
    <w:semiHidden/>
    <w:unhideWhenUsed/>
    <w:rsid w:val="00231530"/>
    <w:rPr>
      <w:color w:val="605E5C"/>
      <w:shd w:val="clear" w:color="auto" w:fill="E1DFDD"/>
    </w:rPr>
  </w:style>
  <w:style w:type="character" w:customStyle="1" w:styleId="normaltextrun">
    <w:name w:val="normaltextrun"/>
    <w:basedOn w:val="DefaultParagraphFont"/>
    <w:rsid w:val="00CC1068"/>
  </w:style>
  <w:style w:type="character" w:customStyle="1" w:styleId="eop">
    <w:name w:val="eop"/>
    <w:basedOn w:val="DefaultParagraphFont"/>
    <w:rsid w:val="00CC1068"/>
  </w:style>
  <w:style w:type="paragraph" w:customStyle="1" w:styleId="paragraph">
    <w:name w:val="paragraph"/>
    <w:basedOn w:val="Normal"/>
    <w:rsid w:val="00F559A7"/>
    <w:pPr>
      <w:spacing w:before="100" w:beforeAutospacing="1" w:after="100" w:afterAutospacing="1" w:line="240" w:lineRule="auto"/>
    </w:pPr>
    <w:rPr>
      <w:rFonts w:ascii="Times New Roman" w:hAnsi="Times New Roman"/>
      <w:szCs w:val="24"/>
    </w:rPr>
  </w:style>
  <w:style w:type="character" w:styleId="FollowedHyperlink">
    <w:name w:val="FollowedHyperlink"/>
    <w:basedOn w:val="DefaultParagraphFont"/>
    <w:uiPriority w:val="99"/>
    <w:semiHidden/>
    <w:unhideWhenUsed/>
    <w:rsid w:val="00BC46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5412">
      <w:bodyDiv w:val="1"/>
      <w:marLeft w:val="0"/>
      <w:marRight w:val="0"/>
      <w:marTop w:val="0"/>
      <w:marBottom w:val="0"/>
      <w:divBdr>
        <w:top w:val="none" w:sz="0" w:space="0" w:color="auto"/>
        <w:left w:val="none" w:sz="0" w:space="0" w:color="auto"/>
        <w:bottom w:val="none" w:sz="0" w:space="0" w:color="auto"/>
        <w:right w:val="none" w:sz="0" w:space="0" w:color="auto"/>
      </w:divBdr>
    </w:div>
    <w:div w:id="284240353">
      <w:bodyDiv w:val="1"/>
      <w:marLeft w:val="0"/>
      <w:marRight w:val="0"/>
      <w:marTop w:val="0"/>
      <w:marBottom w:val="0"/>
      <w:divBdr>
        <w:top w:val="none" w:sz="0" w:space="0" w:color="auto"/>
        <w:left w:val="none" w:sz="0" w:space="0" w:color="auto"/>
        <w:bottom w:val="none" w:sz="0" w:space="0" w:color="auto"/>
        <w:right w:val="none" w:sz="0" w:space="0" w:color="auto"/>
      </w:divBdr>
      <w:divsChild>
        <w:div w:id="230388050">
          <w:marLeft w:val="0"/>
          <w:marRight w:val="0"/>
          <w:marTop w:val="0"/>
          <w:marBottom w:val="0"/>
          <w:divBdr>
            <w:top w:val="none" w:sz="0" w:space="0" w:color="auto"/>
            <w:left w:val="none" w:sz="0" w:space="0" w:color="auto"/>
            <w:bottom w:val="none" w:sz="0" w:space="0" w:color="auto"/>
            <w:right w:val="none" w:sz="0" w:space="0" w:color="auto"/>
          </w:divBdr>
        </w:div>
        <w:div w:id="1676882551">
          <w:marLeft w:val="0"/>
          <w:marRight w:val="0"/>
          <w:marTop w:val="0"/>
          <w:marBottom w:val="0"/>
          <w:divBdr>
            <w:top w:val="none" w:sz="0" w:space="0" w:color="auto"/>
            <w:left w:val="none" w:sz="0" w:space="0" w:color="auto"/>
            <w:bottom w:val="none" w:sz="0" w:space="0" w:color="auto"/>
            <w:right w:val="none" w:sz="0" w:space="0" w:color="auto"/>
          </w:divBdr>
        </w:div>
      </w:divsChild>
    </w:div>
    <w:div w:id="309292274">
      <w:bodyDiv w:val="1"/>
      <w:marLeft w:val="0"/>
      <w:marRight w:val="0"/>
      <w:marTop w:val="0"/>
      <w:marBottom w:val="0"/>
      <w:divBdr>
        <w:top w:val="none" w:sz="0" w:space="0" w:color="auto"/>
        <w:left w:val="none" w:sz="0" w:space="0" w:color="auto"/>
        <w:bottom w:val="none" w:sz="0" w:space="0" w:color="auto"/>
        <w:right w:val="none" w:sz="0" w:space="0" w:color="auto"/>
      </w:divBdr>
    </w:div>
    <w:div w:id="816604785">
      <w:bodyDiv w:val="1"/>
      <w:marLeft w:val="0"/>
      <w:marRight w:val="0"/>
      <w:marTop w:val="0"/>
      <w:marBottom w:val="0"/>
      <w:divBdr>
        <w:top w:val="none" w:sz="0" w:space="0" w:color="auto"/>
        <w:left w:val="none" w:sz="0" w:space="0" w:color="auto"/>
        <w:bottom w:val="none" w:sz="0" w:space="0" w:color="auto"/>
        <w:right w:val="none" w:sz="0" w:space="0" w:color="auto"/>
      </w:divBdr>
    </w:div>
    <w:div w:id="1517889340">
      <w:bodyDiv w:val="1"/>
      <w:marLeft w:val="0"/>
      <w:marRight w:val="0"/>
      <w:marTop w:val="0"/>
      <w:marBottom w:val="0"/>
      <w:divBdr>
        <w:top w:val="none" w:sz="0" w:space="0" w:color="auto"/>
        <w:left w:val="none" w:sz="0" w:space="0" w:color="auto"/>
        <w:bottom w:val="none" w:sz="0" w:space="0" w:color="auto"/>
        <w:right w:val="none" w:sz="0" w:space="0" w:color="auto"/>
      </w:divBdr>
      <w:divsChild>
        <w:div w:id="418336172">
          <w:marLeft w:val="0"/>
          <w:marRight w:val="0"/>
          <w:marTop w:val="0"/>
          <w:marBottom w:val="0"/>
          <w:divBdr>
            <w:top w:val="none" w:sz="0" w:space="0" w:color="auto"/>
            <w:left w:val="none" w:sz="0" w:space="0" w:color="auto"/>
            <w:bottom w:val="none" w:sz="0" w:space="0" w:color="auto"/>
            <w:right w:val="none" w:sz="0" w:space="0" w:color="auto"/>
          </w:divBdr>
        </w:div>
        <w:div w:id="549926800">
          <w:marLeft w:val="0"/>
          <w:marRight w:val="0"/>
          <w:marTop w:val="0"/>
          <w:marBottom w:val="0"/>
          <w:divBdr>
            <w:top w:val="none" w:sz="0" w:space="0" w:color="auto"/>
            <w:left w:val="none" w:sz="0" w:space="0" w:color="auto"/>
            <w:bottom w:val="none" w:sz="0" w:space="0" w:color="auto"/>
            <w:right w:val="none" w:sz="0" w:space="0" w:color="auto"/>
          </w:divBdr>
        </w:div>
      </w:divsChild>
    </w:div>
    <w:div w:id="2077361334">
      <w:bodyDiv w:val="1"/>
      <w:marLeft w:val="0"/>
      <w:marRight w:val="0"/>
      <w:marTop w:val="0"/>
      <w:marBottom w:val="0"/>
      <w:divBdr>
        <w:top w:val="none" w:sz="0" w:space="0" w:color="auto"/>
        <w:left w:val="none" w:sz="0" w:space="0" w:color="auto"/>
        <w:bottom w:val="none" w:sz="0" w:space="0" w:color="auto"/>
        <w:right w:val="none" w:sz="0" w:space="0" w:color="auto"/>
      </w:divBdr>
    </w:div>
    <w:div w:id="214723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rthuniform.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earthuniform.com" TargetMode="External"/><Relationship Id="rId17" Type="http://schemas.openxmlformats.org/officeDocument/2006/relationships/hyperlink" Target="https://sonningcommonprimary.co.uk/parents/my-child-at-school-mca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onningcommonprimary.co.uk/kite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onningcommonprimary.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ae\Documents\SCPS%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C8759B3A0AB144A8EE40FA3BC6A227" ma:contentTypeVersion="25" ma:contentTypeDescription="Create a new document." ma:contentTypeScope="" ma:versionID="fac6a645fd3eacf0551a2acb7e4da95b">
  <xsd:schema xmlns:xsd="http://www.w3.org/2001/XMLSchema" xmlns:xs="http://www.w3.org/2001/XMLSchema" xmlns:p="http://schemas.microsoft.com/office/2006/metadata/properties" xmlns:ns2="9f0e4175-e390-4c06-b970-102e756b3d33" xmlns:ns3="75265e79-2630-49fb-bb94-e6cc5222652a" targetNamespace="http://schemas.microsoft.com/office/2006/metadata/properties" ma:root="true" ma:fieldsID="19d604994719104f8d3a39ea6274cb78" ns2:_="" ns3:_="">
    <xsd:import namespace="9f0e4175-e390-4c06-b970-102e756b3d33"/>
    <xsd:import namespace="75265e79-2630-49fb-bb94-e6cc522265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e4175-e390-4c06-b970-102e756b3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d7a4750-4c5c-4dd8-93c9-068bf5de22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265e79-2630-49fb-bb94-e6cc522265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940369b-89e1-453c-a8b8-1d32ce378e89}" ma:internalName="TaxCatchAll" ma:showField="CatchAllData" ma:web="75265e79-2630-49fb-bb94-e6cc522265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0e4175-e390-4c06-b970-102e756b3d33">
      <Terms xmlns="http://schemas.microsoft.com/office/infopath/2007/PartnerControls"/>
    </lcf76f155ced4ddcb4097134ff3c332f>
    <TaxCatchAll xmlns="75265e79-2630-49fb-bb94-e6cc5222652a" xsi:nil="true"/>
    <SharedWithUsers xmlns="75265e79-2630-49fb-bb94-e6cc5222652a">
      <UserInfo>
        <DisplayName>Caroline Conway</DisplayName>
        <AccountId>29</AccountId>
        <AccountType/>
      </UserInfo>
      <UserInfo>
        <DisplayName>Annabel Worlock</DisplayName>
        <AccountId>33</AccountId>
        <AccountType/>
      </UserInfo>
      <UserInfo>
        <DisplayName>Liv Inchley</DisplayName>
        <AccountId>80</AccountId>
        <AccountType/>
      </UserInfo>
      <UserInfo>
        <DisplayName>Elaine Rae</DisplayName>
        <AccountId>6</AccountId>
        <AccountType/>
      </UserInfo>
    </SharedWithUsers>
  </documentManagement>
</p:properties>
</file>

<file path=customXml/itemProps1.xml><?xml version="1.0" encoding="utf-8"?>
<ds:datastoreItem xmlns:ds="http://schemas.openxmlformats.org/officeDocument/2006/customXml" ds:itemID="{E270E515-FA5A-458C-A5F2-65D4E7D923E9}">
  <ds:schemaRefs>
    <ds:schemaRef ds:uri="http://schemas.openxmlformats.org/officeDocument/2006/bibliography"/>
  </ds:schemaRefs>
</ds:datastoreItem>
</file>

<file path=customXml/itemProps2.xml><?xml version="1.0" encoding="utf-8"?>
<ds:datastoreItem xmlns:ds="http://schemas.openxmlformats.org/officeDocument/2006/customXml" ds:itemID="{7F902C52-E809-4999-AFD9-2F5D9F0CA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e4175-e390-4c06-b970-102e756b3d33"/>
    <ds:schemaRef ds:uri="75265e79-2630-49fb-bb94-e6cc52226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230527-600D-4328-A19E-0028FA44E9FF}">
  <ds:schemaRefs>
    <ds:schemaRef ds:uri="http://schemas.microsoft.com/sharepoint/v3/contenttype/forms"/>
  </ds:schemaRefs>
</ds:datastoreItem>
</file>

<file path=customXml/itemProps4.xml><?xml version="1.0" encoding="utf-8"?>
<ds:datastoreItem xmlns:ds="http://schemas.openxmlformats.org/officeDocument/2006/customXml" ds:itemID="{E3E03BC1-627B-483A-B44F-4524837CA68C}">
  <ds:schemaRefs>
    <ds:schemaRef ds:uri="http://schemas.microsoft.com/office/2006/metadata/properties"/>
    <ds:schemaRef ds:uri="http://schemas.microsoft.com/office/infopath/2007/PartnerControls"/>
    <ds:schemaRef ds:uri="9f0e4175-e390-4c06-b970-102e756b3d33"/>
    <ds:schemaRef ds:uri="75265e79-2630-49fb-bb94-e6cc5222652a"/>
  </ds:schemaRefs>
</ds:datastoreItem>
</file>

<file path=docProps/app.xml><?xml version="1.0" encoding="utf-8"?>
<Properties xmlns="http://schemas.openxmlformats.org/officeDocument/2006/extended-properties" xmlns:vt="http://schemas.openxmlformats.org/officeDocument/2006/docPropsVTypes">
  <Template>SCPS policy template</Template>
  <TotalTime>6</TotalTime>
  <Pages>11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Rae</dc:creator>
  <cp:keywords/>
  <cp:lastModifiedBy>Annabel Worlock</cp:lastModifiedBy>
  <cp:revision>4</cp:revision>
  <cp:lastPrinted>2023-03-02T19:06:00Z</cp:lastPrinted>
  <dcterms:created xsi:type="dcterms:W3CDTF">2026-06-02T15:01:00Z</dcterms:created>
  <dcterms:modified xsi:type="dcterms:W3CDTF">2026-07-01T07:58:00Z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0x01010055C8759B3A0AB144A8EE40FA3BC6A227</vt:lpwstr>
  </property>
  <property fmtid="{D5CDD505-2E9C-101B-9397-08002B2CF9AE}" pid="3" name="MediaServiceImageTags">
    <vt:lpwstr/>
  </property>
</Properties>
</file>